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5DC9B" w14:textId="6A81F4D5" w:rsidR="0097121B" w:rsidRPr="00790DB3" w:rsidRDefault="00A822FA" w:rsidP="00790DB3">
      <w:pPr>
        <w:spacing w:after="225"/>
        <w:jc w:val="center"/>
        <w:textAlignment w:val="top"/>
        <w:rPr>
          <w:rFonts w:ascii="Questrial" w:eastAsia="Times New Roman" w:hAnsi="Questrial" w:cs="Questrial"/>
          <w:b/>
          <w:bCs/>
          <w:color w:val="003366"/>
          <w:sz w:val="34"/>
          <w:szCs w:val="34"/>
        </w:rPr>
      </w:pPr>
      <w:r w:rsidRPr="00790DB3">
        <w:rPr>
          <w:rFonts w:ascii="Questrial" w:eastAsia="Times New Roman" w:hAnsi="Questrial" w:cs="Questrial"/>
          <w:b/>
          <w:bCs/>
          <w:color w:val="003366"/>
          <w:sz w:val="34"/>
          <w:szCs w:val="34"/>
        </w:rPr>
        <w:t>Privacy Notice</w:t>
      </w:r>
    </w:p>
    <w:p w14:paraId="7A5AF79E" w14:textId="4726C22C" w:rsidR="0073288F" w:rsidRPr="00790DB3" w:rsidRDefault="0097121B" w:rsidP="002143E0">
      <w:pPr>
        <w:spacing w:after="0" w:line="360" w:lineRule="auto"/>
        <w:textAlignment w:val="top"/>
        <w:rPr>
          <w:rFonts w:ascii="Questrial" w:hAnsi="Questrial" w:cs="Questrial"/>
          <w:color w:val="003366"/>
          <w:sz w:val="24"/>
          <w:szCs w:val="24"/>
          <w:shd w:val="clear" w:color="auto" w:fill="FFFFFF"/>
        </w:rPr>
      </w:pPr>
      <w:r w:rsidRPr="00790DB3">
        <w:rPr>
          <w:rFonts w:ascii="Questrial" w:eastAsia="Times New Roman" w:hAnsi="Questrial" w:cs="Questrial"/>
          <w:color w:val="003366"/>
          <w:sz w:val="24"/>
          <w:szCs w:val="24"/>
        </w:rPr>
        <w:t xml:space="preserve">At Alison McLauchlan </w:t>
      </w:r>
      <w:r w:rsidR="00D451B8" w:rsidRPr="00790DB3">
        <w:rPr>
          <w:rFonts w:ascii="Questrial" w:eastAsia="Times New Roman" w:hAnsi="Questrial" w:cs="Questrial"/>
          <w:color w:val="003366"/>
          <w:sz w:val="24"/>
          <w:szCs w:val="24"/>
        </w:rPr>
        <w:t xml:space="preserve">Counselling and </w:t>
      </w:r>
      <w:proofErr w:type="gramStart"/>
      <w:r w:rsidRPr="00790DB3">
        <w:rPr>
          <w:rFonts w:ascii="Questrial" w:eastAsia="Times New Roman" w:hAnsi="Questrial" w:cs="Questrial"/>
          <w:color w:val="003366"/>
          <w:sz w:val="24"/>
          <w:szCs w:val="24"/>
        </w:rPr>
        <w:t>Psychotherapy</w:t>
      </w:r>
      <w:proofErr w:type="gramEnd"/>
      <w:r w:rsidRPr="00790DB3">
        <w:rPr>
          <w:rFonts w:ascii="Questrial" w:eastAsia="Times New Roman" w:hAnsi="Questrial" w:cs="Questrial"/>
          <w:color w:val="003366"/>
          <w:sz w:val="24"/>
          <w:szCs w:val="24"/>
        </w:rPr>
        <w:t xml:space="preserve"> I am committed to ensuring that your personal information is protected and you understand how it is used</w:t>
      </w:r>
      <w:r w:rsidRPr="00790DB3">
        <w:rPr>
          <w:rFonts w:ascii="Questrial" w:hAnsi="Questrial" w:cs="Questrial"/>
          <w:color w:val="003366"/>
          <w:sz w:val="24"/>
          <w:szCs w:val="24"/>
          <w:shd w:val="clear" w:color="auto" w:fill="FFFFFF"/>
        </w:rPr>
        <w:t>.</w:t>
      </w:r>
      <w:r w:rsidR="0073288F" w:rsidRPr="00790DB3">
        <w:rPr>
          <w:rFonts w:ascii="Questrial" w:hAnsi="Questrial" w:cs="Questrial"/>
          <w:color w:val="003366"/>
          <w:sz w:val="24"/>
          <w:szCs w:val="24"/>
        </w:rPr>
        <w:t xml:space="preserve"> This Privacy Notice explains </w:t>
      </w:r>
      <w:r w:rsidR="0073288F" w:rsidRPr="00790DB3">
        <w:rPr>
          <w:rFonts w:ascii="Questrial" w:eastAsia="Times New Roman" w:hAnsi="Questrial" w:cs="Questrial"/>
          <w:color w:val="003366"/>
          <w:sz w:val="24"/>
          <w:szCs w:val="24"/>
        </w:rPr>
        <w:t xml:space="preserve">what personal information I collect, why I collect it, how I use it, the controls you have over your personal information and the procedures that I have in place to protect your personal </w:t>
      </w:r>
      <w:r w:rsidR="00B26BA4" w:rsidRPr="00790DB3">
        <w:rPr>
          <w:rFonts w:ascii="Questrial" w:eastAsia="Times New Roman" w:hAnsi="Questrial" w:cs="Questrial"/>
          <w:color w:val="003366"/>
          <w:sz w:val="24"/>
          <w:szCs w:val="24"/>
        </w:rPr>
        <w:t xml:space="preserve">data. </w:t>
      </w:r>
      <w:r w:rsidR="00B26BA4" w:rsidRPr="00790DB3">
        <w:rPr>
          <w:rFonts w:ascii="Questrial" w:hAnsi="Questrial" w:cs="Questrial"/>
          <w:color w:val="003366"/>
          <w:sz w:val="24"/>
          <w:szCs w:val="24"/>
          <w:shd w:val="clear" w:color="auto" w:fill="FFFFFF"/>
        </w:rPr>
        <w:t xml:space="preserve"> </w:t>
      </w:r>
    </w:p>
    <w:p w14:paraId="698D28E7" w14:textId="77777777" w:rsidR="0073288F" w:rsidRPr="00790DB3" w:rsidRDefault="0073288F" w:rsidP="002143E0">
      <w:pPr>
        <w:spacing w:after="0" w:line="360" w:lineRule="auto"/>
        <w:textAlignment w:val="top"/>
        <w:rPr>
          <w:rFonts w:ascii="Questrial" w:hAnsi="Questrial" w:cs="Questrial"/>
          <w:color w:val="003366"/>
          <w:sz w:val="24"/>
          <w:szCs w:val="24"/>
          <w:shd w:val="clear" w:color="auto" w:fill="FFFFFF"/>
        </w:rPr>
      </w:pPr>
    </w:p>
    <w:p w14:paraId="789B0924" w14:textId="1E2D2F9B" w:rsidR="0073288F" w:rsidRPr="00790DB3" w:rsidRDefault="0073288F" w:rsidP="002143E0">
      <w:pPr>
        <w:spacing w:after="0" w:line="360" w:lineRule="auto"/>
        <w:rPr>
          <w:rFonts w:ascii="Questrial" w:eastAsia="Times New Roman" w:hAnsi="Questrial" w:cs="Questrial"/>
          <w:color w:val="003366"/>
          <w:sz w:val="24"/>
          <w:szCs w:val="24"/>
        </w:rPr>
      </w:pPr>
      <w:r w:rsidRPr="00790DB3">
        <w:rPr>
          <w:rFonts w:ascii="Questrial" w:eastAsia="Times New Roman" w:hAnsi="Questrial" w:cs="Questrial"/>
          <w:color w:val="003366"/>
          <w:sz w:val="24"/>
          <w:szCs w:val="24"/>
        </w:rPr>
        <w:t>I take my responsibility for the personal data I collect about you seriously, and I aim to be transparent about how I use, handle, and to whom I disclose, such information</w:t>
      </w:r>
      <w:r w:rsidRPr="00790DB3">
        <w:rPr>
          <w:rFonts w:ascii="Questrial" w:eastAsia="Times New Roman" w:hAnsi="Questrial" w:cs="Questrial"/>
          <w:b/>
          <w:color w:val="003366"/>
          <w:sz w:val="24"/>
          <w:szCs w:val="24"/>
        </w:rPr>
        <w:t>. Please read this Privacy Notice</w:t>
      </w:r>
      <w:r w:rsidRPr="00790DB3" w:rsidDel="00375759">
        <w:rPr>
          <w:rFonts w:ascii="Questrial" w:eastAsia="Times New Roman" w:hAnsi="Questrial" w:cs="Questrial"/>
          <w:b/>
          <w:color w:val="003366"/>
          <w:sz w:val="24"/>
          <w:szCs w:val="24"/>
        </w:rPr>
        <w:t xml:space="preserve"> </w:t>
      </w:r>
      <w:r w:rsidRPr="00790DB3">
        <w:rPr>
          <w:rFonts w:ascii="Questrial" w:eastAsia="Times New Roman" w:hAnsi="Questrial" w:cs="Questrial"/>
          <w:b/>
          <w:color w:val="003366"/>
          <w:sz w:val="24"/>
          <w:szCs w:val="24"/>
        </w:rPr>
        <w:t xml:space="preserve">carefully to understand how I manage your personal data. </w:t>
      </w:r>
      <w:r w:rsidRPr="00790DB3">
        <w:rPr>
          <w:rFonts w:ascii="Questrial" w:eastAsia="Times New Roman" w:hAnsi="Questrial" w:cs="Questrial"/>
          <w:color w:val="003366"/>
          <w:sz w:val="24"/>
          <w:szCs w:val="24"/>
        </w:rPr>
        <w:t>so that you are aware of how and why I am using the personal information and understand your rights in accordance with the General Data Protection Regulation (</w:t>
      </w:r>
      <w:r w:rsidRPr="00790DB3">
        <w:rPr>
          <w:rFonts w:ascii="Questrial" w:eastAsia="Times New Roman" w:hAnsi="Questrial" w:cs="Questrial"/>
          <w:b/>
          <w:color w:val="003366"/>
          <w:sz w:val="24"/>
          <w:szCs w:val="24"/>
        </w:rPr>
        <w:t>GDPR</w:t>
      </w:r>
      <w:r w:rsidR="00B26BA4" w:rsidRPr="00790DB3">
        <w:rPr>
          <w:rFonts w:ascii="Questrial" w:eastAsia="Times New Roman" w:hAnsi="Questrial" w:cs="Questrial"/>
          <w:b/>
          <w:color w:val="003366"/>
          <w:sz w:val="24"/>
          <w:szCs w:val="24"/>
        </w:rPr>
        <w:t xml:space="preserve"> 2018</w:t>
      </w:r>
      <w:r w:rsidRPr="00790DB3">
        <w:rPr>
          <w:rFonts w:ascii="Questrial" w:eastAsia="Times New Roman" w:hAnsi="Questrial" w:cs="Questrial"/>
          <w:b/>
          <w:color w:val="003366"/>
          <w:sz w:val="24"/>
          <w:szCs w:val="24"/>
        </w:rPr>
        <w:t>).</w:t>
      </w:r>
    </w:p>
    <w:p w14:paraId="45785BF1" w14:textId="77777777" w:rsidR="0073288F" w:rsidRPr="00790DB3" w:rsidRDefault="0073288F" w:rsidP="002143E0">
      <w:pPr>
        <w:spacing w:after="0" w:line="360" w:lineRule="auto"/>
        <w:rPr>
          <w:rFonts w:ascii="Questrial" w:eastAsia="Times New Roman" w:hAnsi="Questrial" w:cs="Questrial"/>
          <w:color w:val="003366"/>
          <w:sz w:val="24"/>
          <w:szCs w:val="24"/>
        </w:rPr>
      </w:pPr>
    </w:p>
    <w:p w14:paraId="255020DA" w14:textId="6EBA984C" w:rsidR="0097121B" w:rsidRPr="00790DB3" w:rsidRDefault="0097121B" w:rsidP="002143E0">
      <w:pPr>
        <w:spacing w:after="0" w:line="360" w:lineRule="auto"/>
        <w:textAlignment w:val="top"/>
        <w:rPr>
          <w:rFonts w:ascii="Questrial" w:eastAsia="Times New Roman" w:hAnsi="Questrial" w:cs="Questrial"/>
          <w:b/>
          <w:bCs/>
          <w:color w:val="003366"/>
          <w:sz w:val="24"/>
          <w:szCs w:val="24"/>
        </w:rPr>
      </w:pPr>
      <w:r w:rsidRPr="00790DB3">
        <w:rPr>
          <w:rFonts w:ascii="Questrial" w:hAnsi="Questrial" w:cs="Questrial"/>
          <w:color w:val="003366"/>
          <w:sz w:val="24"/>
          <w:szCs w:val="24"/>
          <w:shd w:val="clear" w:color="auto" w:fill="FFFFFF"/>
        </w:rPr>
        <w:t>I will discuss GDPR and our counselling contract in our first session which we will sign to indicate our agreement should we choose to work together.</w:t>
      </w:r>
    </w:p>
    <w:p w14:paraId="6A099384" w14:textId="77777777" w:rsidR="00954D0B" w:rsidRPr="00790DB3" w:rsidRDefault="00954D0B" w:rsidP="002143E0">
      <w:pPr>
        <w:widowControl w:val="0"/>
        <w:autoSpaceDE w:val="0"/>
        <w:autoSpaceDN w:val="0"/>
        <w:adjustRightInd w:val="0"/>
        <w:spacing w:after="0"/>
        <w:rPr>
          <w:rFonts w:ascii="Questrial" w:hAnsi="Questrial" w:cs="Questrial"/>
          <w:color w:val="003366"/>
          <w:sz w:val="24"/>
          <w:szCs w:val="24"/>
        </w:rPr>
      </w:pPr>
    </w:p>
    <w:p w14:paraId="5302A222" w14:textId="77777777" w:rsidR="005C5484" w:rsidRPr="00790DB3" w:rsidRDefault="005C5484" w:rsidP="002143E0">
      <w:pPr>
        <w:spacing w:after="0"/>
        <w:textAlignment w:val="top"/>
        <w:rPr>
          <w:rFonts w:ascii="Questrial" w:eastAsia="Times New Roman" w:hAnsi="Questrial" w:cs="Questrial"/>
          <w:b/>
          <w:bCs/>
          <w:color w:val="003366"/>
          <w:sz w:val="26"/>
          <w:szCs w:val="26"/>
        </w:rPr>
      </w:pPr>
      <w:r w:rsidRPr="00790DB3">
        <w:rPr>
          <w:rFonts w:ascii="Questrial" w:eastAsia="Times New Roman" w:hAnsi="Questrial" w:cs="Questrial"/>
          <w:b/>
          <w:bCs/>
          <w:color w:val="003366"/>
          <w:sz w:val="26"/>
          <w:szCs w:val="26"/>
        </w:rPr>
        <w:t>Principles of Data Protection</w:t>
      </w:r>
    </w:p>
    <w:p w14:paraId="335DBEDA" w14:textId="77777777" w:rsidR="005C5484" w:rsidRPr="00790DB3" w:rsidRDefault="005C5484" w:rsidP="002143E0">
      <w:pPr>
        <w:spacing w:after="0"/>
        <w:rPr>
          <w:rFonts w:ascii="Questrial" w:hAnsi="Questrial" w:cs="Questrial"/>
          <w:color w:val="003366"/>
          <w:sz w:val="24"/>
          <w:szCs w:val="24"/>
        </w:rPr>
      </w:pPr>
    </w:p>
    <w:p w14:paraId="2712D3FC" w14:textId="7D90B431" w:rsidR="005C5484" w:rsidRPr="00790DB3" w:rsidRDefault="005C5484" w:rsidP="002143E0">
      <w:pPr>
        <w:spacing w:after="0" w:line="360" w:lineRule="auto"/>
        <w:rPr>
          <w:rFonts w:ascii="Questrial" w:hAnsi="Questrial" w:cs="Questrial"/>
          <w:color w:val="003366"/>
          <w:sz w:val="24"/>
          <w:szCs w:val="24"/>
        </w:rPr>
      </w:pPr>
      <w:r w:rsidRPr="00790DB3">
        <w:rPr>
          <w:rFonts w:ascii="Questrial" w:hAnsi="Questrial" w:cs="Questrial"/>
          <w:color w:val="003366"/>
          <w:sz w:val="24"/>
          <w:szCs w:val="24"/>
        </w:rPr>
        <w:t xml:space="preserve">When using the term “personal data” or “personal information” in this Privacy Notice, I mean information (including opinions) that relates to you and from which you could be identified, either directly or in combination with other information which I may have in my possession. </w:t>
      </w:r>
    </w:p>
    <w:p w14:paraId="185B3807" w14:textId="77777777" w:rsidR="005C5484" w:rsidRPr="00790DB3" w:rsidRDefault="005C5484" w:rsidP="002143E0">
      <w:pPr>
        <w:spacing w:after="0" w:line="360" w:lineRule="auto"/>
        <w:rPr>
          <w:rFonts w:ascii="Questrial" w:hAnsi="Questrial" w:cs="Questrial"/>
          <w:color w:val="003366"/>
          <w:sz w:val="24"/>
          <w:szCs w:val="24"/>
        </w:rPr>
      </w:pPr>
    </w:p>
    <w:p w14:paraId="7E8110F9" w14:textId="77777777" w:rsidR="005C5484" w:rsidRPr="00790DB3" w:rsidRDefault="005C5484" w:rsidP="002143E0">
      <w:pPr>
        <w:widowControl w:val="0"/>
        <w:autoSpaceDE w:val="0"/>
        <w:autoSpaceDN w:val="0"/>
        <w:adjustRightInd w:val="0"/>
        <w:spacing w:after="0" w:line="360" w:lineRule="auto"/>
        <w:rPr>
          <w:rFonts w:ascii="Questrial" w:hAnsi="Questrial" w:cs="Questrial"/>
          <w:color w:val="003366"/>
          <w:sz w:val="24"/>
          <w:szCs w:val="24"/>
        </w:rPr>
      </w:pPr>
      <w:r w:rsidRPr="00790DB3">
        <w:rPr>
          <w:rFonts w:ascii="Questrial" w:hAnsi="Questrial" w:cs="Questrial"/>
          <w:color w:val="003366"/>
          <w:sz w:val="24"/>
          <w:szCs w:val="24"/>
        </w:rPr>
        <w:t>I will comply with data protection law and principles in respect to your personal data, which means that your personal data will be:</w:t>
      </w:r>
    </w:p>
    <w:p w14:paraId="387515A5" w14:textId="77777777" w:rsidR="005C5484" w:rsidRPr="00790DB3" w:rsidRDefault="005C5484" w:rsidP="002143E0">
      <w:pPr>
        <w:widowControl w:val="0"/>
        <w:autoSpaceDE w:val="0"/>
        <w:autoSpaceDN w:val="0"/>
        <w:adjustRightInd w:val="0"/>
        <w:spacing w:after="0" w:line="360" w:lineRule="auto"/>
        <w:ind w:left="709"/>
        <w:rPr>
          <w:rFonts w:ascii="Questrial" w:hAnsi="Questrial" w:cs="Questrial"/>
          <w:color w:val="003366"/>
          <w:sz w:val="24"/>
          <w:szCs w:val="24"/>
        </w:rPr>
      </w:pPr>
      <w:r w:rsidRPr="00790DB3">
        <w:rPr>
          <w:rFonts w:ascii="Questrial" w:hAnsi="Questrial" w:cs="Questrial"/>
          <w:color w:val="003366"/>
          <w:sz w:val="24"/>
          <w:szCs w:val="24"/>
        </w:rPr>
        <w:t> </w:t>
      </w:r>
    </w:p>
    <w:p w14:paraId="7ECC3813" w14:textId="77777777" w:rsidR="005C5484" w:rsidRPr="00790DB3" w:rsidRDefault="005C5484" w:rsidP="002143E0">
      <w:pPr>
        <w:widowControl w:val="0"/>
        <w:numPr>
          <w:ilvl w:val="0"/>
          <w:numId w:val="7"/>
        </w:numPr>
        <w:autoSpaceDE w:val="0"/>
        <w:autoSpaceDN w:val="0"/>
        <w:adjustRightInd w:val="0"/>
        <w:spacing w:after="0" w:line="360" w:lineRule="auto"/>
        <w:ind w:left="993" w:hanging="284"/>
        <w:rPr>
          <w:rFonts w:ascii="Questrial" w:hAnsi="Questrial" w:cs="Questrial"/>
          <w:color w:val="003366"/>
          <w:sz w:val="24"/>
          <w:szCs w:val="24"/>
        </w:rPr>
      </w:pPr>
      <w:r w:rsidRPr="00790DB3">
        <w:rPr>
          <w:rFonts w:ascii="Questrial" w:hAnsi="Questrial" w:cs="Questrial"/>
          <w:color w:val="003366"/>
          <w:sz w:val="24"/>
          <w:szCs w:val="24"/>
        </w:rPr>
        <w:t>Used lawfully, fairly and in a transparent way.</w:t>
      </w:r>
    </w:p>
    <w:p w14:paraId="7B9028A2" w14:textId="77777777" w:rsidR="005C5484" w:rsidRPr="00790DB3" w:rsidRDefault="005C5484" w:rsidP="002143E0">
      <w:pPr>
        <w:widowControl w:val="0"/>
        <w:numPr>
          <w:ilvl w:val="0"/>
          <w:numId w:val="7"/>
        </w:numPr>
        <w:autoSpaceDE w:val="0"/>
        <w:autoSpaceDN w:val="0"/>
        <w:adjustRightInd w:val="0"/>
        <w:spacing w:after="0" w:line="360" w:lineRule="auto"/>
        <w:ind w:left="993" w:hanging="284"/>
        <w:rPr>
          <w:rFonts w:ascii="Questrial" w:hAnsi="Questrial" w:cs="Questrial"/>
          <w:color w:val="003366"/>
          <w:sz w:val="24"/>
          <w:szCs w:val="24"/>
        </w:rPr>
      </w:pPr>
      <w:r w:rsidRPr="00790DB3">
        <w:rPr>
          <w:rFonts w:ascii="Questrial" w:hAnsi="Questrial" w:cs="Questrial"/>
          <w:color w:val="003366"/>
          <w:sz w:val="24"/>
          <w:szCs w:val="24"/>
        </w:rPr>
        <w:t>Collected only for lawful purposes that we have clearly explained to you and not used in any way that is incompatible with those purposes.</w:t>
      </w:r>
    </w:p>
    <w:p w14:paraId="6473D93E" w14:textId="77777777" w:rsidR="005C5484" w:rsidRPr="00790DB3" w:rsidRDefault="005C5484" w:rsidP="002143E0">
      <w:pPr>
        <w:widowControl w:val="0"/>
        <w:numPr>
          <w:ilvl w:val="0"/>
          <w:numId w:val="7"/>
        </w:numPr>
        <w:autoSpaceDE w:val="0"/>
        <w:autoSpaceDN w:val="0"/>
        <w:adjustRightInd w:val="0"/>
        <w:spacing w:after="0" w:line="360" w:lineRule="auto"/>
        <w:ind w:left="993" w:hanging="284"/>
        <w:rPr>
          <w:rFonts w:ascii="Questrial" w:hAnsi="Questrial" w:cs="Questrial"/>
          <w:color w:val="003366"/>
          <w:sz w:val="24"/>
          <w:szCs w:val="24"/>
        </w:rPr>
      </w:pPr>
      <w:r w:rsidRPr="00790DB3">
        <w:rPr>
          <w:rFonts w:ascii="Questrial" w:hAnsi="Questrial" w:cs="Questrial"/>
          <w:color w:val="003366"/>
          <w:sz w:val="24"/>
          <w:szCs w:val="24"/>
        </w:rPr>
        <w:t>Relevant to the purposes we have told you about and limited only to those purposes.</w:t>
      </w:r>
    </w:p>
    <w:p w14:paraId="4B620C3E" w14:textId="77777777" w:rsidR="005C5484" w:rsidRPr="00790DB3" w:rsidRDefault="005C5484" w:rsidP="002143E0">
      <w:pPr>
        <w:widowControl w:val="0"/>
        <w:numPr>
          <w:ilvl w:val="0"/>
          <w:numId w:val="7"/>
        </w:numPr>
        <w:autoSpaceDE w:val="0"/>
        <w:autoSpaceDN w:val="0"/>
        <w:adjustRightInd w:val="0"/>
        <w:spacing w:after="0" w:line="360" w:lineRule="auto"/>
        <w:ind w:left="993" w:hanging="284"/>
        <w:rPr>
          <w:rFonts w:ascii="Questrial" w:hAnsi="Questrial" w:cs="Questrial"/>
          <w:color w:val="003366"/>
          <w:sz w:val="24"/>
          <w:szCs w:val="24"/>
        </w:rPr>
      </w:pPr>
      <w:r w:rsidRPr="00790DB3">
        <w:rPr>
          <w:rFonts w:ascii="Questrial" w:hAnsi="Questrial" w:cs="Questrial"/>
          <w:color w:val="003366"/>
          <w:sz w:val="24"/>
          <w:szCs w:val="24"/>
        </w:rPr>
        <w:t>Accurate and kept up to date.</w:t>
      </w:r>
    </w:p>
    <w:p w14:paraId="0B7C95DF" w14:textId="77777777" w:rsidR="005C5484" w:rsidRPr="00790DB3" w:rsidRDefault="005C5484" w:rsidP="002143E0">
      <w:pPr>
        <w:widowControl w:val="0"/>
        <w:numPr>
          <w:ilvl w:val="0"/>
          <w:numId w:val="7"/>
        </w:numPr>
        <w:autoSpaceDE w:val="0"/>
        <w:autoSpaceDN w:val="0"/>
        <w:adjustRightInd w:val="0"/>
        <w:spacing w:after="0" w:line="360" w:lineRule="auto"/>
        <w:ind w:left="993" w:hanging="284"/>
        <w:rPr>
          <w:rFonts w:ascii="Questrial" w:hAnsi="Questrial" w:cs="Questrial"/>
          <w:color w:val="003366"/>
          <w:sz w:val="24"/>
          <w:szCs w:val="24"/>
        </w:rPr>
      </w:pPr>
      <w:r w:rsidRPr="00790DB3">
        <w:rPr>
          <w:rFonts w:ascii="Questrial" w:hAnsi="Questrial" w:cs="Questrial"/>
          <w:color w:val="003366"/>
          <w:sz w:val="24"/>
          <w:szCs w:val="24"/>
        </w:rPr>
        <w:t>Kept only as long as necessary for the purposes we have told you about.</w:t>
      </w:r>
    </w:p>
    <w:p w14:paraId="458E3C57" w14:textId="335C9858" w:rsidR="005C5484" w:rsidRPr="00790DB3" w:rsidRDefault="005C5484" w:rsidP="002143E0">
      <w:pPr>
        <w:widowControl w:val="0"/>
        <w:numPr>
          <w:ilvl w:val="0"/>
          <w:numId w:val="7"/>
        </w:numPr>
        <w:autoSpaceDE w:val="0"/>
        <w:autoSpaceDN w:val="0"/>
        <w:adjustRightInd w:val="0"/>
        <w:spacing w:after="0" w:line="360" w:lineRule="auto"/>
        <w:ind w:left="993" w:hanging="284"/>
        <w:rPr>
          <w:rFonts w:ascii="Questrial" w:hAnsi="Questrial" w:cs="Questrial"/>
          <w:color w:val="003366"/>
          <w:sz w:val="24"/>
          <w:szCs w:val="24"/>
        </w:rPr>
      </w:pPr>
      <w:r w:rsidRPr="00790DB3">
        <w:rPr>
          <w:rFonts w:ascii="Questrial" w:hAnsi="Questrial" w:cs="Questrial"/>
          <w:color w:val="003366"/>
          <w:sz w:val="24"/>
          <w:szCs w:val="24"/>
        </w:rPr>
        <w:t xml:space="preserve">Kept securely and protected. </w:t>
      </w:r>
    </w:p>
    <w:p w14:paraId="6E3B8B20" w14:textId="2E6F7F32" w:rsidR="007C4872" w:rsidRPr="00790DB3" w:rsidRDefault="007C4872" w:rsidP="002143E0">
      <w:pPr>
        <w:spacing w:after="0"/>
        <w:textAlignment w:val="top"/>
        <w:rPr>
          <w:rFonts w:ascii="Questrial" w:hAnsi="Questrial" w:cs="Questrial"/>
          <w:b/>
          <w:color w:val="003366"/>
          <w:sz w:val="26"/>
          <w:szCs w:val="26"/>
        </w:rPr>
      </w:pPr>
      <w:r w:rsidRPr="00790DB3">
        <w:rPr>
          <w:rFonts w:ascii="Questrial" w:eastAsia="Times New Roman" w:hAnsi="Questrial" w:cs="Questrial"/>
          <w:b/>
          <w:bCs/>
          <w:color w:val="003366"/>
          <w:sz w:val="26"/>
          <w:szCs w:val="26"/>
        </w:rPr>
        <w:lastRenderedPageBreak/>
        <w:t>Sources of Personal Data</w:t>
      </w:r>
      <w:r w:rsidRPr="00790DB3">
        <w:rPr>
          <w:rFonts w:ascii="Questrial" w:hAnsi="Questrial" w:cs="Questrial"/>
          <w:b/>
          <w:color w:val="003366"/>
          <w:sz w:val="26"/>
          <w:szCs w:val="26"/>
        </w:rPr>
        <w:t xml:space="preserve"> </w:t>
      </w:r>
    </w:p>
    <w:p w14:paraId="066F7E61" w14:textId="77777777" w:rsidR="005C5484" w:rsidRPr="00790DB3" w:rsidRDefault="005C5484" w:rsidP="002143E0">
      <w:pPr>
        <w:spacing w:after="0"/>
        <w:textAlignment w:val="top"/>
        <w:rPr>
          <w:rFonts w:ascii="Questrial" w:hAnsi="Questrial" w:cs="Questrial"/>
          <w:b/>
          <w:bCs/>
          <w:color w:val="003366"/>
          <w:sz w:val="24"/>
          <w:szCs w:val="24"/>
        </w:rPr>
      </w:pPr>
    </w:p>
    <w:p w14:paraId="7D55329F" w14:textId="77777777" w:rsidR="007C4872" w:rsidRPr="00790DB3" w:rsidRDefault="007C4872" w:rsidP="002143E0">
      <w:pPr>
        <w:spacing w:line="360" w:lineRule="auto"/>
        <w:rPr>
          <w:rFonts w:ascii="Questrial" w:hAnsi="Questrial" w:cs="Questrial"/>
          <w:color w:val="003366"/>
          <w:sz w:val="24"/>
          <w:szCs w:val="24"/>
        </w:rPr>
      </w:pPr>
      <w:r w:rsidRPr="00790DB3">
        <w:rPr>
          <w:rFonts w:ascii="Questrial" w:hAnsi="Questrial" w:cs="Questrial"/>
          <w:color w:val="003366"/>
          <w:sz w:val="24"/>
          <w:szCs w:val="24"/>
        </w:rPr>
        <w:t xml:space="preserve">I collect personal data about you from a variety of sources, as follows: </w:t>
      </w:r>
    </w:p>
    <w:p w14:paraId="48840276" w14:textId="2FFD3C14" w:rsidR="007C4872" w:rsidRPr="00790DB3" w:rsidRDefault="007C4872" w:rsidP="002143E0">
      <w:pPr>
        <w:pStyle w:val="ListParagraph"/>
        <w:numPr>
          <w:ilvl w:val="0"/>
          <w:numId w:val="11"/>
        </w:numPr>
        <w:spacing w:line="360" w:lineRule="auto"/>
        <w:ind w:left="709" w:hanging="425"/>
        <w:rPr>
          <w:rFonts w:ascii="Questrial" w:hAnsi="Questrial" w:cs="Questrial"/>
          <w:color w:val="003366"/>
          <w:sz w:val="24"/>
          <w:szCs w:val="24"/>
        </w:rPr>
      </w:pPr>
      <w:r w:rsidRPr="00790DB3">
        <w:rPr>
          <w:rFonts w:ascii="Questrial" w:hAnsi="Questrial" w:cs="Questrial"/>
          <w:color w:val="003366"/>
          <w:sz w:val="24"/>
          <w:szCs w:val="24"/>
        </w:rPr>
        <w:t>The personal data is provided to me by you (</w:t>
      </w:r>
      <w:proofErr w:type="gramStart"/>
      <w:r w:rsidRPr="00790DB3">
        <w:rPr>
          <w:rFonts w:ascii="Questrial" w:hAnsi="Questrial" w:cs="Questrial"/>
          <w:color w:val="003366"/>
          <w:sz w:val="24"/>
          <w:szCs w:val="24"/>
        </w:rPr>
        <w:t>e.g.</w:t>
      </w:r>
      <w:proofErr w:type="gramEnd"/>
      <w:r w:rsidRPr="00790DB3">
        <w:rPr>
          <w:rFonts w:ascii="Questrial" w:hAnsi="Questrial" w:cs="Questrial"/>
          <w:color w:val="003366"/>
          <w:sz w:val="24"/>
          <w:szCs w:val="24"/>
        </w:rPr>
        <w:t xml:space="preserve"> when you enquire about therapy, completion of</w:t>
      </w:r>
      <w:r w:rsidR="005C5484" w:rsidRPr="00790DB3">
        <w:rPr>
          <w:rFonts w:ascii="Questrial" w:hAnsi="Questrial" w:cs="Questrial"/>
          <w:color w:val="003366"/>
          <w:sz w:val="24"/>
          <w:szCs w:val="24"/>
        </w:rPr>
        <w:t xml:space="preserve"> an</w:t>
      </w:r>
      <w:r w:rsidRPr="00790DB3">
        <w:rPr>
          <w:rFonts w:ascii="Questrial" w:hAnsi="Questrial" w:cs="Questrial"/>
          <w:color w:val="003366"/>
          <w:sz w:val="24"/>
          <w:szCs w:val="24"/>
        </w:rPr>
        <w:t xml:space="preserve"> intake form and </w:t>
      </w:r>
      <w:proofErr w:type="spellStart"/>
      <w:r w:rsidRPr="00790DB3">
        <w:rPr>
          <w:rFonts w:ascii="Questrial" w:hAnsi="Questrial" w:cs="Questrial"/>
          <w:color w:val="003366"/>
          <w:sz w:val="24"/>
          <w:szCs w:val="24"/>
        </w:rPr>
        <w:t>includies</w:t>
      </w:r>
      <w:proofErr w:type="spellEnd"/>
      <w:r w:rsidRPr="00790DB3">
        <w:rPr>
          <w:rFonts w:ascii="Questrial" w:hAnsi="Questrial" w:cs="Questrial"/>
          <w:color w:val="003366"/>
          <w:sz w:val="24"/>
          <w:szCs w:val="24"/>
        </w:rPr>
        <w:t xml:space="preserve"> additional communications via email, telephone or </w:t>
      </w:r>
      <w:r w:rsidR="0059770D">
        <w:rPr>
          <w:rFonts w:ascii="Questrial" w:hAnsi="Questrial" w:cs="Questrial"/>
          <w:color w:val="003366"/>
          <w:sz w:val="24"/>
          <w:szCs w:val="24"/>
        </w:rPr>
        <w:t>Teams</w:t>
      </w:r>
      <w:r w:rsidRPr="00790DB3">
        <w:rPr>
          <w:rFonts w:ascii="Questrial" w:hAnsi="Questrial" w:cs="Questrial"/>
          <w:color w:val="003366"/>
          <w:sz w:val="24"/>
          <w:szCs w:val="24"/>
        </w:rPr>
        <w:t xml:space="preserve">/zoom). </w:t>
      </w:r>
    </w:p>
    <w:p w14:paraId="0B5F36B9" w14:textId="77777777" w:rsidR="007C4872" w:rsidRPr="00790DB3" w:rsidRDefault="007C4872" w:rsidP="002143E0">
      <w:pPr>
        <w:pStyle w:val="ListParagraph"/>
        <w:numPr>
          <w:ilvl w:val="0"/>
          <w:numId w:val="11"/>
        </w:numPr>
        <w:spacing w:line="360" w:lineRule="auto"/>
        <w:ind w:left="709" w:hanging="425"/>
        <w:rPr>
          <w:rFonts w:ascii="Questrial" w:hAnsi="Questrial" w:cs="Questrial"/>
          <w:color w:val="003366"/>
          <w:sz w:val="24"/>
          <w:szCs w:val="24"/>
        </w:rPr>
      </w:pPr>
      <w:r w:rsidRPr="00790DB3">
        <w:rPr>
          <w:rFonts w:ascii="Questrial" w:hAnsi="Questrial" w:cs="Questrial"/>
          <w:color w:val="003366"/>
          <w:sz w:val="24"/>
          <w:szCs w:val="24"/>
        </w:rPr>
        <w:t xml:space="preserve">The personal data is collected in the normal course of my relationship with you </w:t>
      </w:r>
    </w:p>
    <w:p w14:paraId="5EC3001E" w14:textId="77777777" w:rsidR="007C4872" w:rsidRPr="00790DB3" w:rsidRDefault="007C4872" w:rsidP="002143E0">
      <w:pPr>
        <w:pStyle w:val="ListParagraph"/>
        <w:numPr>
          <w:ilvl w:val="0"/>
          <w:numId w:val="11"/>
        </w:numPr>
        <w:spacing w:line="360" w:lineRule="auto"/>
        <w:ind w:left="709" w:hanging="425"/>
        <w:rPr>
          <w:rFonts w:ascii="Questrial" w:hAnsi="Questrial" w:cs="Questrial"/>
          <w:color w:val="003366"/>
          <w:sz w:val="24"/>
          <w:szCs w:val="24"/>
        </w:rPr>
      </w:pPr>
      <w:r w:rsidRPr="00790DB3">
        <w:rPr>
          <w:rFonts w:ascii="Questrial" w:hAnsi="Questrial" w:cs="Questrial"/>
          <w:color w:val="003366"/>
          <w:sz w:val="24"/>
          <w:szCs w:val="24"/>
        </w:rPr>
        <w:t>The personal data has been made public by you (</w:t>
      </w:r>
      <w:proofErr w:type="gramStart"/>
      <w:r w:rsidRPr="00790DB3">
        <w:rPr>
          <w:rFonts w:ascii="Questrial" w:hAnsi="Questrial" w:cs="Questrial"/>
          <w:color w:val="003366"/>
          <w:sz w:val="24"/>
          <w:szCs w:val="24"/>
        </w:rPr>
        <w:t>e.g.</w:t>
      </w:r>
      <w:proofErr w:type="gramEnd"/>
      <w:r w:rsidRPr="00790DB3">
        <w:rPr>
          <w:rFonts w:ascii="Questrial" w:hAnsi="Questrial" w:cs="Questrial"/>
          <w:color w:val="003366"/>
          <w:sz w:val="24"/>
          <w:szCs w:val="24"/>
        </w:rPr>
        <w:t xml:space="preserve"> contacting me via a social media platform).</w:t>
      </w:r>
    </w:p>
    <w:p w14:paraId="79E85F7A" w14:textId="77777777" w:rsidR="007C4872" w:rsidRPr="00790DB3" w:rsidRDefault="007C4872" w:rsidP="002143E0">
      <w:pPr>
        <w:pStyle w:val="ListParagraph"/>
        <w:numPr>
          <w:ilvl w:val="0"/>
          <w:numId w:val="11"/>
        </w:numPr>
        <w:spacing w:line="360" w:lineRule="auto"/>
        <w:ind w:left="709" w:hanging="425"/>
        <w:rPr>
          <w:rFonts w:ascii="Questrial" w:hAnsi="Questrial" w:cs="Questrial"/>
          <w:color w:val="003366"/>
          <w:sz w:val="24"/>
          <w:szCs w:val="24"/>
        </w:rPr>
      </w:pPr>
      <w:r w:rsidRPr="00790DB3">
        <w:rPr>
          <w:rFonts w:ascii="Questrial" w:hAnsi="Questrial" w:cs="Questrial"/>
          <w:color w:val="003366"/>
          <w:sz w:val="24"/>
          <w:szCs w:val="24"/>
        </w:rPr>
        <w:t xml:space="preserve">The personal data is collected when you visit my website or use any features or resources available on or through the Website, some of which may be personal data. </w:t>
      </w:r>
    </w:p>
    <w:p w14:paraId="62A3D0B1" w14:textId="43947672" w:rsidR="007C4872" w:rsidRPr="00790DB3" w:rsidRDefault="007C4872" w:rsidP="002143E0">
      <w:pPr>
        <w:pStyle w:val="ListParagraph"/>
        <w:numPr>
          <w:ilvl w:val="0"/>
          <w:numId w:val="11"/>
        </w:numPr>
        <w:spacing w:line="360" w:lineRule="auto"/>
        <w:ind w:left="709" w:hanging="425"/>
        <w:rPr>
          <w:rFonts w:ascii="Questrial" w:hAnsi="Questrial" w:cs="Questrial"/>
          <w:color w:val="003366"/>
          <w:sz w:val="24"/>
          <w:szCs w:val="24"/>
        </w:rPr>
      </w:pPr>
      <w:r w:rsidRPr="00790DB3">
        <w:rPr>
          <w:rFonts w:ascii="Questrial" w:hAnsi="Questrial" w:cs="Questrial"/>
          <w:color w:val="003366"/>
          <w:sz w:val="24"/>
          <w:szCs w:val="24"/>
        </w:rPr>
        <w:t xml:space="preserve">The personal data may be created by me, such as records of your communications with me or reports. </w:t>
      </w:r>
    </w:p>
    <w:p w14:paraId="3190CDC7" w14:textId="77777777" w:rsidR="00E35595" w:rsidRPr="00790DB3" w:rsidRDefault="00E35595" w:rsidP="002143E0">
      <w:pPr>
        <w:pStyle w:val="ListParagraph"/>
        <w:numPr>
          <w:ilvl w:val="0"/>
          <w:numId w:val="0"/>
        </w:numPr>
        <w:spacing w:line="360" w:lineRule="auto"/>
        <w:ind w:left="709"/>
        <w:rPr>
          <w:rFonts w:ascii="Questrial" w:hAnsi="Questrial" w:cs="Questrial"/>
          <w:color w:val="003366"/>
          <w:sz w:val="24"/>
          <w:szCs w:val="24"/>
        </w:rPr>
      </w:pPr>
    </w:p>
    <w:p w14:paraId="308DA7C4" w14:textId="5F8BB5C7" w:rsidR="005C5484" w:rsidRPr="00790DB3" w:rsidRDefault="005C5484" w:rsidP="002143E0">
      <w:pPr>
        <w:spacing w:after="0"/>
        <w:textAlignment w:val="top"/>
        <w:rPr>
          <w:rFonts w:ascii="Questrial" w:eastAsia="Times New Roman" w:hAnsi="Questrial" w:cs="Questrial"/>
          <w:b/>
          <w:bCs/>
          <w:color w:val="003366"/>
          <w:sz w:val="26"/>
          <w:szCs w:val="26"/>
        </w:rPr>
      </w:pPr>
      <w:r w:rsidRPr="00790DB3">
        <w:rPr>
          <w:rFonts w:ascii="Questrial" w:eastAsia="Times New Roman" w:hAnsi="Questrial" w:cs="Questrial"/>
          <w:b/>
          <w:bCs/>
          <w:color w:val="003366"/>
          <w:sz w:val="26"/>
          <w:szCs w:val="26"/>
        </w:rPr>
        <w:t xml:space="preserve">Personal Data Collected </w:t>
      </w:r>
    </w:p>
    <w:p w14:paraId="0DC97AB3" w14:textId="77777777" w:rsidR="005C5484" w:rsidRPr="00790DB3" w:rsidRDefault="005C5484" w:rsidP="002143E0">
      <w:pPr>
        <w:spacing w:after="0"/>
        <w:textAlignment w:val="top"/>
        <w:rPr>
          <w:rFonts w:ascii="Questrial" w:eastAsia="Times New Roman" w:hAnsi="Questrial" w:cs="Questrial"/>
          <w:b/>
          <w:bCs/>
          <w:color w:val="003366"/>
          <w:sz w:val="24"/>
          <w:szCs w:val="24"/>
        </w:rPr>
      </w:pPr>
    </w:p>
    <w:p w14:paraId="4569E2C5" w14:textId="77777777" w:rsidR="005C5484" w:rsidRPr="00790DB3" w:rsidRDefault="005C5484" w:rsidP="002143E0">
      <w:pPr>
        <w:pStyle w:val="Heading1Numbered"/>
        <w:numPr>
          <w:ilvl w:val="0"/>
          <w:numId w:val="0"/>
        </w:numPr>
        <w:spacing w:line="360" w:lineRule="auto"/>
        <w:ind w:left="709" w:hanging="709"/>
        <w:rPr>
          <w:rFonts w:ascii="Questrial" w:hAnsi="Questrial" w:cs="Questrial"/>
          <w:color w:val="003366"/>
          <w:szCs w:val="24"/>
        </w:rPr>
      </w:pPr>
      <w:r w:rsidRPr="00790DB3">
        <w:rPr>
          <w:rFonts w:ascii="Questrial" w:hAnsi="Questrial" w:cs="Questrial"/>
          <w:color w:val="003366"/>
          <w:szCs w:val="24"/>
        </w:rPr>
        <w:t xml:space="preserve">The following is a summary of the types of personal data I collect: </w:t>
      </w:r>
    </w:p>
    <w:p w14:paraId="0A2D6DDF" w14:textId="77777777" w:rsidR="005C5484" w:rsidRPr="00790DB3" w:rsidRDefault="005C5484" w:rsidP="002143E0">
      <w:pPr>
        <w:pStyle w:val="ListParagraph"/>
        <w:numPr>
          <w:ilvl w:val="0"/>
          <w:numId w:val="12"/>
        </w:numPr>
        <w:spacing w:line="360" w:lineRule="auto"/>
        <w:ind w:left="709" w:hanging="425"/>
        <w:rPr>
          <w:rFonts w:ascii="Questrial" w:hAnsi="Questrial" w:cs="Questrial"/>
          <w:color w:val="003366"/>
          <w:sz w:val="24"/>
          <w:szCs w:val="24"/>
        </w:rPr>
      </w:pPr>
      <w:r w:rsidRPr="00790DB3">
        <w:rPr>
          <w:rFonts w:ascii="Questrial" w:hAnsi="Questrial" w:cs="Questrial"/>
          <w:b/>
          <w:color w:val="003366"/>
          <w:sz w:val="24"/>
          <w:szCs w:val="24"/>
        </w:rPr>
        <w:t>Personal and contact details:</w:t>
      </w:r>
      <w:r w:rsidRPr="00790DB3">
        <w:rPr>
          <w:rFonts w:ascii="Questrial" w:hAnsi="Questrial" w:cs="Questrial"/>
          <w:color w:val="003366"/>
          <w:sz w:val="24"/>
          <w:szCs w:val="24"/>
        </w:rPr>
        <w:t xml:space="preserve"> title, full name, age, address, telephone numbers, email address.</w:t>
      </w:r>
    </w:p>
    <w:p w14:paraId="4DCB2C44" w14:textId="03F9C953" w:rsidR="005C5484" w:rsidRPr="00790DB3" w:rsidRDefault="005C5484" w:rsidP="002143E0">
      <w:pPr>
        <w:pStyle w:val="ListParagraph"/>
        <w:numPr>
          <w:ilvl w:val="0"/>
          <w:numId w:val="12"/>
        </w:numPr>
        <w:spacing w:line="360" w:lineRule="auto"/>
        <w:ind w:left="709" w:hanging="425"/>
        <w:rPr>
          <w:rFonts w:ascii="Questrial" w:hAnsi="Questrial" w:cs="Questrial"/>
          <w:color w:val="003366"/>
          <w:sz w:val="24"/>
          <w:szCs w:val="24"/>
        </w:rPr>
      </w:pPr>
      <w:r w:rsidRPr="00790DB3">
        <w:rPr>
          <w:rFonts w:ascii="Questrial" w:hAnsi="Questrial" w:cs="Questrial"/>
          <w:b/>
          <w:color w:val="003366"/>
          <w:sz w:val="24"/>
          <w:szCs w:val="24"/>
        </w:rPr>
        <w:t>Special Category data:</w:t>
      </w:r>
      <w:r w:rsidRPr="00790DB3">
        <w:rPr>
          <w:rFonts w:ascii="Questrial" w:hAnsi="Questrial" w:cs="Questrial"/>
          <w:color w:val="003366"/>
          <w:sz w:val="24"/>
          <w:szCs w:val="24"/>
        </w:rPr>
        <w:t xml:space="preserve"> </w:t>
      </w:r>
      <w:r w:rsidRPr="00790DB3">
        <w:rPr>
          <w:rFonts w:ascii="Questrial" w:hAnsi="Questrial" w:cs="Questrial"/>
          <w:color w:val="003366"/>
          <w:sz w:val="24"/>
          <w:szCs w:val="24"/>
          <w:shd w:val="clear" w:color="auto" w:fill="FFFFFF"/>
        </w:rPr>
        <w:t>medical information relevant to counselling, counselling history</w:t>
      </w:r>
      <w:r w:rsidRPr="00790DB3">
        <w:rPr>
          <w:rFonts w:ascii="Questrial" w:hAnsi="Questrial" w:cs="Questrial"/>
          <w:color w:val="003366"/>
          <w:sz w:val="24"/>
          <w:szCs w:val="24"/>
        </w:rPr>
        <w:t>, gender, ethnicity, emergency contact, GP contact details</w:t>
      </w:r>
    </w:p>
    <w:p w14:paraId="3D6A42B3" w14:textId="77777777" w:rsidR="005C5484" w:rsidRPr="00790DB3" w:rsidRDefault="005C5484" w:rsidP="002143E0">
      <w:pPr>
        <w:spacing w:after="0"/>
        <w:textAlignment w:val="top"/>
        <w:rPr>
          <w:rFonts w:ascii="Questrial" w:eastAsia="Times New Roman" w:hAnsi="Questrial" w:cs="Questrial"/>
          <w:b/>
          <w:bCs/>
          <w:color w:val="003366"/>
          <w:sz w:val="24"/>
          <w:szCs w:val="24"/>
        </w:rPr>
      </w:pPr>
    </w:p>
    <w:p w14:paraId="0C4B9F3C" w14:textId="7DF5D981" w:rsidR="00FF7102" w:rsidRPr="00790DB3" w:rsidRDefault="00FF7102" w:rsidP="002143E0">
      <w:pPr>
        <w:spacing w:after="0"/>
        <w:textAlignment w:val="top"/>
        <w:rPr>
          <w:rFonts w:ascii="Questrial" w:eastAsia="Times New Roman" w:hAnsi="Questrial" w:cs="Questrial"/>
          <w:b/>
          <w:bCs/>
          <w:color w:val="003366"/>
          <w:sz w:val="26"/>
          <w:szCs w:val="26"/>
        </w:rPr>
      </w:pPr>
      <w:r w:rsidRPr="00790DB3">
        <w:rPr>
          <w:rFonts w:ascii="Questrial" w:eastAsia="Times New Roman" w:hAnsi="Questrial" w:cs="Questrial"/>
          <w:b/>
          <w:bCs/>
          <w:color w:val="003366"/>
          <w:sz w:val="26"/>
          <w:szCs w:val="26"/>
        </w:rPr>
        <w:t>Purposes and Use of Personal Data</w:t>
      </w:r>
    </w:p>
    <w:p w14:paraId="5BA63049" w14:textId="77777777" w:rsidR="00635372" w:rsidRPr="00790DB3" w:rsidRDefault="00635372" w:rsidP="002143E0">
      <w:pPr>
        <w:spacing w:after="0"/>
        <w:textAlignment w:val="top"/>
        <w:rPr>
          <w:rFonts w:ascii="Questrial" w:eastAsia="Times New Roman" w:hAnsi="Questrial" w:cs="Questrial"/>
          <w:b/>
          <w:bCs/>
          <w:color w:val="003366"/>
          <w:sz w:val="24"/>
          <w:szCs w:val="24"/>
        </w:rPr>
      </w:pPr>
    </w:p>
    <w:p w14:paraId="4C2877A5" w14:textId="018CC014" w:rsidR="00FF7102" w:rsidRPr="00790DB3" w:rsidRDefault="00FF7102" w:rsidP="002143E0">
      <w:pPr>
        <w:pStyle w:val="Heading1Numbered"/>
        <w:numPr>
          <w:ilvl w:val="0"/>
          <w:numId w:val="0"/>
        </w:numPr>
        <w:spacing w:line="360" w:lineRule="auto"/>
        <w:rPr>
          <w:rStyle w:val="p-body-copy-0210"/>
          <w:rFonts w:ascii="Questrial" w:hAnsi="Questrial" w:cs="Questrial"/>
          <w:color w:val="003366"/>
          <w:sz w:val="24"/>
          <w:szCs w:val="24"/>
        </w:rPr>
      </w:pPr>
      <w:r w:rsidRPr="00790DB3">
        <w:rPr>
          <w:rStyle w:val="p-body-copy-0210"/>
          <w:rFonts w:ascii="Questrial" w:hAnsi="Questrial" w:cs="Questrial"/>
          <w:color w:val="003366"/>
          <w:sz w:val="24"/>
          <w:szCs w:val="24"/>
        </w:rPr>
        <w:t xml:space="preserve">The main purposes for using your personal </w:t>
      </w:r>
      <w:proofErr w:type="gramStart"/>
      <w:r w:rsidRPr="00790DB3">
        <w:rPr>
          <w:rStyle w:val="p-body-copy-0210"/>
          <w:rFonts w:ascii="Questrial" w:hAnsi="Questrial" w:cs="Questrial"/>
          <w:color w:val="003366"/>
          <w:sz w:val="24"/>
          <w:szCs w:val="24"/>
        </w:rPr>
        <w:t>information:-</w:t>
      </w:r>
      <w:proofErr w:type="gramEnd"/>
    </w:p>
    <w:p w14:paraId="4782CD48" w14:textId="77777777" w:rsidR="00FF7102" w:rsidRPr="00790DB3" w:rsidRDefault="00FF7102" w:rsidP="002143E0">
      <w:pPr>
        <w:pStyle w:val="Heading1Numbered"/>
        <w:numPr>
          <w:ilvl w:val="0"/>
          <w:numId w:val="13"/>
        </w:numPr>
        <w:spacing w:after="0" w:line="360" w:lineRule="auto"/>
        <w:ind w:left="709" w:hanging="357"/>
        <w:rPr>
          <w:rStyle w:val="p-body-copy-0210"/>
          <w:rFonts w:ascii="Questrial" w:hAnsi="Questrial" w:cs="Questrial"/>
          <w:color w:val="003366"/>
          <w:sz w:val="24"/>
          <w:szCs w:val="24"/>
        </w:rPr>
      </w:pPr>
      <w:r w:rsidRPr="00790DB3">
        <w:rPr>
          <w:rStyle w:val="p-body-copy-0210"/>
          <w:rFonts w:ascii="Questrial" w:hAnsi="Questrial" w:cs="Questrial"/>
          <w:color w:val="003366"/>
          <w:sz w:val="24"/>
          <w:szCs w:val="24"/>
        </w:rPr>
        <w:t>to support and progress your enquiry for counselling and psychotherapy services provided by myself</w:t>
      </w:r>
    </w:p>
    <w:p w14:paraId="000A22EB" w14:textId="77777777" w:rsidR="00FF7102" w:rsidRPr="00790DB3" w:rsidRDefault="00FF7102" w:rsidP="002143E0">
      <w:pPr>
        <w:pStyle w:val="Heading1Numbered"/>
        <w:numPr>
          <w:ilvl w:val="0"/>
          <w:numId w:val="13"/>
        </w:numPr>
        <w:spacing w:after="0" w:line="360" w:lineRule="auto"/>
        <w:ind w:left="709" w:hanging="357"/>
        <w:rPr>
          <w:rStyle w:val="p-body-copy-0210"/>
          <w:rFonts w:ascii="Questrial" w:hAnsi="Questrial" w:cs="Questrial"/>
          <w:color w:val="003366"/>
          <w:sz w:val="24"/>
          <w:szCs w:val="24"/>
        </w:rPr>
      </w:pPr>
      <w:r w:rsidRPr="00790DB3">
        <w:rPr>
          <w:rStyle w:val="p-body-copy-0210"/>
          <w:rFonts w:ascii="Questrial" w:hAnsi="Questrial" w:cs="Questrial"/>
          <w:color w:val="003366"/>
          <w:sz w:val="24"/>
          <w:szCs w:val="24"/>
        </w:rPr>
        <w:t xml:space="preserve">to facilitate the provision of the requested counselling and psychotherapy services as specified in the Contract </w:t>
      </w:r>
    </w:p>
    <w:p w14:paraId="1FEA4A18" w14:textId="77777777" w:rsidR="00FF7102" w:rsidRPr="00790DB3" w:rsidRDefault="00FF7102" w:rsidP="002143E0">
      <w:pPr>
        <w:pStyle w:val="Heading1Numbered"/>
        <w:numPr>
          <w:ilvl w:val="0"/>
          <w:numId w:val="0"/>
        </w:numPr>
        <w:spacing w:line="360" w:lineRule="auto"/>
        <w:rPr>
          <w:rStyle w:val="p-body-copy-0210"/>
          <w:rFonts w:ascii="Questrial" w:hAnsi="Questrial" w:cs="Questrial"/>
          <w:noProof/>
          <w:color w:val="003366"/>
          <w:sz w:val="24"/>
          <w:szCs w:val="24"/>
        </w:rPr>
      </w:pPr>
    </w:p>
    <w:p w14:paraId="7A294173" w14:textId="70E335E3" w:rsidR="00FF7102" w:rsidRPr="00790DB3" w:rsidRDefault="00635372" w:rsidP="002143E0">
      <w:pPr>
        <w:widowControl w:val="0"/>
        <w:autoSpaceDE w:val="0"/>
        <w:autoSpaceDN w:val="0"/>
        <w:adjustRightInd w:val="0"/>
        <w:spacing w:after="0" w:line="360" w:lineRule="auto"/>
        <w:rPr>
          <w:rFonts w:ascii="Questrial" w:hAnsi="Questrial" w:cs="Questrial"/>
          <w:color w:val="003366"/>
          <w:sz w:val="24"/>
          <w:szCs w:val="24"/>
        </w:rPr>
      </w:pPr>
      <w:r w:rsidRPr="00790DB3">
        <w:rPr>
          <w:rFonts w:ascii="Questrial" w:hAnsi="Questrial" w:cs="Questrial"/>
          <w:color w:val="003366"/>
          <w:sz w:val="24"/>
          <w:szCs w:val="24"/>
        </w:rPr>
        <w:t>I</w:t>
      </w:r>
      <w:r w:rsidR="00FF7102" w:rsidRPr="00790DB3">
        <w:rPr>
          <w:rFonts w:ascii="Questrial" w:hAnsi="Questrial" w:cs="Questrial"/>
          <w:color w:val="003366"/>
          <w:sz w:val="24"/>
          <w:szCs w:val="24"/>
        </w:rPr>
        <w:t xml:space="preserve"> use information held about you in the following </w:t>
      </w:r>
      <w:proofErr w:type="gramStart"/>
      <w:r w:rsidR="00FF7102" w:rsidRPr="00790DB3">
        <w:rPr>
          <w:rFonts w:ascii="Questrial" w:hAnsi="Questrial" w:cs="Questrial"/>
          <w:color w:val="003366"/>
          <w:sz w:val="24"/>
          <w:szCs w:val="24"/>
        </w:rPr>
        <w:t>ways:-</w:t>
      </w:r>
      <w:proofErr w:type="gramEnd"/>
    </w:p>
    <w:p w14:paraId="1BC0D23D" w14:textId="77777777" w:rsidR="00FF7102" w:rsidRPr="00790DB3" w:rsidRDefault="00FF7102" w:rsidP="002143E0">
      <w:pPr>
        <w:widowControl w:val="0"/>
        <w:numPr>
          <w:ilvl w:val="0"/>
          <w:numId w:val="4"/>
        </w:numPr>
        <w:autoSpaceDE w:val="0"/>
        <w:autoSpaceDN w:val="0"/>
        <w:adjustRightInd w:val="0"/>
        <w:spacing w:after="0" w:line="360" w:lineRule="auto"/>
        <w:ind w:left="709"/>
        <w:rPr>
          <w:rFonts w:ascii="Questrial" w:hAnsi="Questrial" w:cs="Questrial"/>
          <w:color w:val="003366"/>
          <w:sz w:val="24"/>
          <w:szCs w:val="24"/>
        </w:rPr>
      </w:pPr>
      <w:r w:rsidRPr="00790DB3">
        <w:rPr>
          <w:rFonts w:ascii="Questrial" w:hAnsi="Questrial" w:cs="Questrial"/>
          <w:color w:val="003366"/>
          <w:sz w:val="24"/>
          <w:szCs w:val="24"/>
        </w:rPr>
        <w:t xml:space="preserve">to assess your enquiry to determine my ability to satisfy such enquiry.  </w:t>
      </w:r>
    </w:p>
    <w:p w14:paraId="4F4E3292" w14:textId="77777777" w:rsidR="00FF7102" w:rsidRPr="00790DB3" w:rsidRDefault="00FF7102" w:rsidP="002143E0">
      <w:pPr>
        <w:widowControl w:val="0"/>
        <w:numPr>
          <w:ilvl w:val="0"/>
          <w:numId w:val="4"/>
        </w:numPr>
        <w:autoSpaceDE w:val="0"/>
        <w:autoSpaceDN w:val="0"/>
        <w:adjustRightInd w:val="0"/>
        <w:spacing w:after="0" w:line="360" w:lineRule="auto"/>
        <w:ind w:left="709"/>
        <w:rPr>
          <w:rFonts w:ascii="Questrial" w:hAnsi="Questrial" w:cs="Questrial"/>
          <w:color w:val="003366"/>
          <w:sz w:val="24"/>
          <w:szCs w:val="24"/>
        </w:rPr>
      </w:pPr>
      <w:r w:rsidRPr="00790DB3">
        <w:rPr>
          <w:rFonts w:ascii="Questrial" w:hAnsi="Questrial" w:cs="Questrial"/>
          <w:color w:val="003366"/>
          <w:sz w:val="24"/>
          <w:szCs w:val="24"/>
        </w:rPr>
        <w:t>to contact you to arrange a meeting or to discuss/clarify some elements of your enquiry.</w:t>
      </w:r>
    </w:p>
    <w:p w14:paraId="05F6DEAA" w14:textId="77777777" w:rsidR="00FF7102" w:rsidRPr="00790DB3" w:rsidRDefault="00FF7102" w:rsidP="002143E0">
      <w:pPr>
        <w:widowControl w:val="0"/>
        <w:numPr>
          <w:ilvl w:val="0"/>
          <w:numId w:val="4"/>
        </w:numPr>
        <w:autoSpaceDE w:val="0"/>
        <w:autoSpaceDN w:val="0"/>
        <w:adjustRightInd w:val="0"/>
        <w:spacing w:after="0" w:line="360" w:lineRule="auto"/>
        <w:ind w:left="709"/>
        <w:rPr>
          <w:rFonts w:ascii="Questrial" w:hAnsi="Questrial" w:cs="Questrial"/>
          <w:color w:val="003366"/>
          <w:sz w:val="24"/>
          <w:szCs w:val="24"/>
        </w:rPr>
      </w:pPr>
      <w:r w:rsidRPr="00790DB3">
        <w:rPr>
          <w:rFonts w:ascii="Questrial" w:hAnsi="Questrial" w:cs="Questrial"/>
          <w:color w:val="003366"/>
          <w:sz w:val="24"/>
          <w:szCs w:val="24"/>
        </w:rPr>
        <w:t xml:space="preserve">to communicate with you during the </w:t>
      </w:r>
      <w:proofErr w:type="spellStart"/>
      <w:r w:rsidRPr="00790DB3">
        <w:rPr>
          <w:rFonts w:ascii="Questrial" w:hAnsi="Questrial" w:cs="Questrial"/>
          <w:color w:val="003366"/>
          <w:sz w:val="24"/>
          <w:szCs w:val="24"/>
        </w:rPr>
        <w:t>corse</w:t>
      </w:r>
      <w:proofErr w:type="spellEnd"/>
      <w:r w:rsidRPr="00790DB3">
        <w:rPr>
          <w:rFonts w:ascii="Questrial" w:hAnsi="Questrial" w:cs="Questrial"/>
          <w:color w:val="003366"/>
          <w:sz w:val="24"/>
          <w:szCs w:val="24"/>
        </w:rPr>
        <w:t xml:space="preserve"> of the provision of Counselling and Psychotherapy Services specified in the Contract.</w:t>
      </w:r>
    </w:p>
    <w:p w14:paraId="6AC8C824" w14:textId="4F007031" w:rsidR="00FF7102" w:rsidRPr="00790DB3" w:rsidRDefault="00FF7102" w:rsidP="002143E0">
      <w:pPr>
        <w:widowControl w:val="0"/>
        <w:numPr>
          <w:ilvl w:val="0"/>
          <w:numId w:val="4"/>
        </w:numPr>
        <w:autoSpaceDE w:val="0"/>
        <w:autoSpaceDN w:val="0"/>
        <w:adjustRightInd w:val="0"/>
        <w:spacing w:after="0" w:line="360" w:lineRule="auto"/>
        <w:ind w:left="709"/>
        <w:rPr>
          <w:rFonts w:ascii="Questrial" w:hAnsi="Questrial" w:cs="Questrial"/>
          <w:color w:val="003366"/>
          <w:sz w:val="24"/>
          <w:szCs w:val="24"/>
        </w:rPr>
      </w:pPr>
      <w:r w:rsidRPr="00790DB3">
        <w:rPr>
          <w:rFonts w:ascii="Questrial" w:hAnsi="Questrial" w:cs="Questrial"/>
          <w:color w:val="003366"/>
          <w:sz w:val="24"/>
          <w:szCs w:val="24"/>
        </w:rPr>
        <w:t xml:space="preserve">Written notes are kept by myself either </w:t>
      </w:r>
      <w:r w:rsidR="00635372" w:rsidRPr="00790DB3">
        <w:rPr>
          <w:rFonts w:ascii="Questrial" w:hAnsi="Questrial" w:cs="Questrial"/>
          <w:color w:val="003366"/>
          <w:sz w:val="24"/>
          <w:szCs w:val="24"/>
        </w:rPr>
        <w:t>o</w:t>
      </w:r>
      <w:r w:rsidRPr="00790DB3">
        <w:rPr>
          <w:rFonts w:ascii="Questrial" w:hAnsi="Questrial" w:cs="Questrial"/>
          <w:color w:val="003366"/>
          <w:sz w:val="24"/>
          <w:szCs w:val="24"/>
        </w:rPr>
        <w:t xml:space="preserve">n </w:t>
      </w:r>
      <w:proofErr w:type="spellStart"/>
      <w:r w:rsidRPr="00790DB3">
        <w:rPr>
          <w:rFonts w:ascii="Questrial" w:hAnsi="Questrial" w:cs="Questrial"/>
          <w:color w:val="003366"/>
          <w:sz w:val="24"/>
          <w:szCs w:val="24"/>
        </w:rPr>
        <w:t>papter</w:t>
      </w:r>
      <w:proofErr w:type="spellEnd"/>
      <w:r w:rsidRPr="00790DB3">
        <w:rPr>
          <w:rFonts w:ascii="Questrial" w:hAnsi="Questrial" w:cs="Questrial"/>
          <w:color w:val="003366"/>
          <w:sz w:val="24"/>
          <w:szCs w:val="24"/>
        </w:rPr>
        <w:t xml:space="preserve"> or computer records for my </w:t>
      </w:r>
      <w:r w:rsidR="00100D26">
        <w:rPr>
          <w:rFonts w:ascii="Questrial" w:hAnsi="Questrial" w:cs="Questrial"/>
          <w:color w:val="003366"/>
          <w:sz w:val="24"/>
          <w:szCs w:val="24"/>
        </w:rPr>
        <w:lastRenderedPageBreak/>
        <w:t>c</w:t>
      </w:r>
      <w:r w:rsidRPr="00790DB3">
        <w:rPr>
          <w:rFonts w:ascii="Questrial" w:hAnsi="Questrial" w:cs="Questrial"/>
          <w:color w:val="003366"/>
          <w:sz w:val="24"/>
          <w:szCs w:val="24"/>
        </w:rPr>
        <w:t xml:space="preserve">onsultations with you.  This is to facilitate the provision of psychotherapy and counselling services and personal development </w:t>
      </w:r>
    </w:p>
    <w:p w14:paraId="33B3099C" w14:textId="3AF1684E" w:rsidR="00FF7102" w:rsidRPr="00790DB3" w:rsidRDefault="00FF7102" w:rsidP="002143E0">
      <w:pPr>
        <w:widowControl w:val="0"/>
        <w:numPr>
          <w:ilvl w:val="0"/>
          <w:numId w:val="4"/>
        </w:numPr>
        <w:autoSpaceDE w:val="0"/>
        <w:autoSpaceDN w:val="0"/>
        <w:adjustRightInd w:val="0"/>
        <w:spacing w:after="0" w:line="360" w:lineRule="auto"/>
        <w:ind w:left="709"/>
        <w:rPr>
          <w:rFonts w:ascii="Questrial" w:hAnsi="Questrial" w:cs="Questrial"/>
          <w:color w:val="003366"/>
          <w:sz w:val="24"/>
          <w:szCs w:val="24"/>
        </w:rPr>
      </w:pPr>
      <w:r w:rsidRPr="00790DB3">
        <w:rPr>
          <w:rFonts w:ascii="Questrial" w:hAnsi="Questrial" w:cs="Questrial"/>
          <w:color w:val="003366"/>
          <w:sz w:val="24"/>
          <w:szCs w:val="24"/>
        </w:rPr>
        <w:t>Your personal information may also be used for statistical information collection and sharing.  No personal information will be divulged that could potentially identify you.</w:t>
      </w:r>
    </w:p>
    <w:p w14:paraId="2FC1060C" w14:textId="77777777" w:rsidR="00ED7061" w:rsidRPr="00790DB3" w:rsidRDefault="00ED7061" w:rsidP="002143E0">
      <w:pPr>
        <w:widowControl w:val="0"/>
        <w:numPr>
          <w:ilvl w:val="0"/>
          <w:numId w:val="4"/>
        </w:numPr>
        <w:autoSpaceDE w:val="0"/>
        <w:autoSpaceDN w:val="0"/>
        <w:adjustRightInd w:val="0"/>
        <w:spacing w:after="0" w:line="360" w:lineRule="auto"/>
        <w:ind w:left="709"/>
        <w:rPr>
          <w:rFonts w:ascii="Questrial" w:hAnsi="Questrial" w:cs="Questrial"/>
          <w:color w:val="003366"/>
          <w:sz w:val="24"/>
          <w:szCs w:val="24"/>
        </w:rPr>
      </w:pPr>
      <w:r w:rsidRPr="00790DB3">
        <w:rPr>
          <w:rFonts w:ascii="Questrial" w:hAnsi="Questrial" w:cs="Questrial"/>
          <w:color w:val="003366"/>
          <w:sz w:val="24"/>
          <w:szCs w:val="24"/>
        </w:rPr>
        <w:t xml:space="preserve">Where the personal data is processed in relation to the offer of online services to a child. </w:t>
      </w:r>
    </w:p>
    <w:p w14:paraId="380F1738" w14:textId="77777777" w:rsidR="00D451B8" w:rsidRPr="00790DB3" w:rsidRDefault="00D451B8" w:rsidP="002143E0">
      <w:pPr>
        <w:spacing w:after="0"/>
        <w:textAlignment w:val="top"/>
        <w:rPr>
          <w:rFonts w:ascii="Questrial" w:eastAsia="Times New Roman" w:hAnsi="Questrial" w:cs="Questrial"/>
          <w:b/>
          <w:bCs/>
          <w:color w:val="003366"/>
          <w:sz w:val="24"/>
          <w:szCs w:val="24"/>
        </w:rPr>
      </w:pPr>
    </w:p>
    <w:p w14:paraId="3FF9A016" w14:textId="1FB32E97" w:rsidR="00ED7061" w:rsidRPr="00790DB3" w:rsidRDefault="00ED7061" w:rsidP="002143E0">
      <w:pPr>
        <w:spacing w:after="0"/>
        <w:textAlignment w:val="top"/>
        <w:rPr>
          <w:rFonts w:ascii="Questrial" w:eastAsia="Times New Roman" w:hAnsi="Questrial" w:cs="Questrial"/>
          <w:b/>
          <w:bCs/>
          <w:color w:val="003366"/>
          <w:sz w:val="26"/>
          <w:szCs w:val="26"/>
        </w:rPr>
      </w:pPr>
      <w:r w:rsidRPr="00790DB3">
        <w:rPr>
          <w:rFonts w:ascii="Questrial" w:eastAsia="Times New Roman" w:hAnsi="Questrial" w:cs="Questrial"/>
          <w:b/>
          <w:bCs/>
          <w:color w:val="003366"/>
          <w:sz w:val="26"/>
          <w:szCs w:val="26"/>
        </w:rPr>
        <w:t>Legal basis for using your Personal Information</w:t>
      </w:r>
    </w:p>
    <w:p w14:paraId="4AAD675F" w14:textId="77777777" w:rsidR="00ED7061" w:rsidRPr="00790DB3" w:rsidRDefault="00ED7061" w:rsidP="002143E0">
      <w:pPr>
        <w:widowControl w:val="0"/>
        <w:autoSpaceDE w:val="0"/>
        <w:autoSpaceDN w:val="0"/>
        <w:adjustRightInd w:val="0"/>
        <w:spacing w:after="0"/>
        <w:rPr>
          <w:rFonts w:ascii="Questrial" w:eastAsia="Times New Roman" w:hAnsi="Questrial" w:cs="Questrial"/>
          <w:b/>
          <w:bCs/>
          <w:color w:val="003366"/>
          <w:sz w:val="24"/>
          <w:szCs w:val="24"/>
        </w:rPr>
      </w:pPr>
    </w:p>
    <w:p w14:paraId="667F4E25" w14:textId="287925D7" w:rsidR="00ED7061" w:rsidRPr="00790DB3" w:rsidRDefault="00ED7061" w:rsidP="002143E0">
      <w:pPr>
        <w:widowControl w:val="0"/>
        <w:autoSpaceDE w:val="0"/>
        <w:autoSpaceDN w:val="0"/>
        <w:adjustRightInd w:val="0"/>
        <w:spacing w:after="0" w:line="360" w:lineRule="auto"/>
        <w:rPr>
          <w:rFonts w:ascii="Questrial" w:hAnsi="Questrial" w:cs="Questrial"/>
          <w:color w:val="003366"/>
          <w:sz w:val="24"/>
          <w:szCs w:val="24"/>
        </w:rPr>
      </w:pPr>
      <w:r w:rsidRPr="00790DB3">
        <w:rPr>
          <w:rFonts w:ascii="Questrial" w:hAnsi="Questrial" w:cs="Questrial"/>
          <w:color w:val="003366"/>
          <w:sz w:val="24"/>
          <w:szCs w:val="24"/>
        </w:rPr>
        <w:t xml:space="preserve">Data protection and privacy laws requires me to have a “legal basis” or “lawful ground” to collect and handle your personal information. I will only collect, use and share your personal information where I am satisfied that I have an appropriate legal justification to do this.  </w:t>
      </w:r>
    </w:p>
    <w:p w14:paraId="3CE5DFB2" w14:textId="77777777" w:rsidR="00ED7061" w:rsidRPr="00790DB3" w:rsidRDefault="00ED7061" w:rsidP="002143E0">
      <w:pPr>
        <w:widowControl w:val="0"/>
        <w:autoSpaceDE w:val="0"/>
        <w:autoSpaceDN w:val="0"/>
        <w:adjustRightInd w:val="0"/>
        <w:spacing w:after="0" w:line="360" w:lineRule="auto"/>
        <w:rPr>
          <w:rFonts w:ascii="Questrial" w:hAnsi="Questrial" w:cs="Questrial"/>
          <w:color w:val="003366"/>
          <w:sz w:val="24"/>
          <w:szCs w:val="24"/>
        </w:rPr>
      </w:pPr>
    </w:p>
    <w:p w14:paraId="59C38BF9" w14:textId="77777777" w:rsidR="00ED7061" w:rsidRPr="00790DB3" w:rsidRDefault="00ED7061" w:rsidP="002143E0">
      <w:pPr>
        <w:widowControl w:val="0"/>
        <w:autoSpaceDE w:val="0"/>
        <w:autoSpaceDN w:val="0"/>
        <w:adjustRightInd w:val="0"/>
        <w:spacing w:after="0" w:line="360" w:lineRule="auto"/>
        <w:rPr>
          <w:rFonts w:ascii="Questrial" w:hAnsi="Questrial" w:cs="Questrial"/>
          <w:color w:val="003366"/>
          <w:sz w:val="24"/>
          <w:szCs w:val="24"/>
        </w:rPr>
      </w:pPr>
      <w:r w:rsidRPr="00790DB3">
        <w:rPr>
          <w:rFonts w:ascii="Questrial" w:hAnsi="Questrial" w:cs="Questrial"/>
          <w:color w:val="003366"/>
          <w:sz w:val="24"/>
          <w:szCs w:val="24"/>
        </w:rPr>
        <w:t>The following is a summary of the relevant legal bases for the purposes of the Privacy Notice:</w:t>
      </w:r>
    </w:p>
    <w:p w14:paraId="0032668E" w14:textId="77777777" w:rsidR="00ED7061" w:rsidRPr="00790DB3" w:rsidRDefault="00ED7061" w:rsidP="002143E0">
      <w:pPr>
        <w:widowControl w:val="0"/>
        <w:numPr>
          <w:ilvl w:val="0"/>
          <w:numId w:val="8"/>
        </w:numPr>
        <w:autoSpaceDE w:val="0"/>
        <w:autoSpaceDN w:val="0"/>
        <w:adjustRightInd w:val="0"/>
        <w:spacing w:after="0" w:line="360" w:lineRule="auto"/>
        <w:ind w:left="709"/>
        <w:rPr>
          <w:rFonts w:ascii="Questrial" w:hAnsi="Questrial" w:cs="Questrial"/>
          <w:color w:val="003366"/>
          <w:sz w:val="24"/>
          <w:szCs w:val="24"/>
        </w:rPr>
      </w:pPr>
      <w:r w:rsidRPr="00790DB3">
        <w:rPr>
          <w:rFonts w:ascii="Questrial" w:hAnsi="Questrial" w:cs="Questrial"/>
          <w:color w:val="003366"/>
          <w:sz w:val="24"/>
          <w:szCs w:val="24"/>
        </w:rPr>
        <w:t xml:space="preserve">I need to use your personal information to take steps before entering into a contract with you. For </w:t>
      </w:r>
      <w:proofErr w:type="gramStart"/>
      <w:r w:rsidRPr="00790DB3">
        <w:rPr>
          <w:rFonts w:ascii="Questrial" w:hAnsi="Questrial" w:cs="Questrial"/>
          <w:color w:val="003366"/>
          <w:sz w:val="24"/>
          <w:szCs w:val="24"/>
        </w:rPr>
        <w:t>example</w:t>
      </w:r>
      <w:proofErr w:type="gramEnd"/>
      <w:r w:rsidRPr="00790DB3">
        <w:rPr>
          <w:rFonts w:ascii="Questrial" w:hAnsi="Questrial" w:cs="Questrial"/>
          <w:color w:val="003366"/>
          <w:sz w:val="24"/>
          <w:szCs w:val="24"/>
        </w:rPr>
        <w:t xml:space="preserve"> make necessary check as to our ability to provide the necessary psychotherapy and counselling services.</w:t>
      </w:r>
    </w:p>
    <w:p w14:paraId="289509D0" w14:textId="77777777" w:rsidR="00ED7061" w:rsidRPr="00790DB3" w:rsidRDefault="00ED7061" w:rsidP="002143E0">
      <w:pPr>
        <w:widowControl w:val="0"/>
        <w:numPr>
          <w:ilvl w:val="0"/>
          <w:numId w:val="8"/>
        </w:numPr>
        <w:autoSpaceDE w:val="0"/>
        <w:autoSpaceDN w:val="0"/>
        <w:adjustRightInd w:val="0"/>
        <w:spacing w:after="0" w:line="360" w:lineRule="auto"/>
        <w:ind w:left="709"/>
        <w:rPr>
          <w:rFonts w:ascii="Questrial" w:hAnsi="Questrial" w:cs="Questrial"/>
          <w:color w:val="003366"/>
          <w:sz w:val="24"/>
          <w:szCs w:val="24"/>
        </w:rPr>
      </w:pPr>
      <w:r w:rsidRPr="00790DB3">
        <w:rPr>
          <w:rFonts w:ascii="Questrial" w:hAnsi="Questrial" w:cs="Questrial"/>
          <w:color w:val="003366"/>
          <w:sz w:val="24"/>
          <w:szCs w:val="24"/>
        </w:rPr>
        <w:t>To satisfy the terms of the Contract between us.</w:t>
      </w:r>
    </w:p>
    <w:p w14:paraId="2E82338A" w14:textId="77777777" w:rsidR="00ED7061" w:rsidRPr="00790DB3" w:rsidRDefault="00ED7061" w:rsidP="002143E0">
      <w:pPr>
        <w:widowControl w:val="0"/>
        <w:numPr>
          <w:ilvl w:val="0"/>
          <w:numId w:val="8"/>
        </w:numPr>
        <w:autoSpaceDE w:val="0"/>
        <w:autoSpaceDN w:val="0"/>
        <w:adjustRightInd w:val="0"/>
        <w:spacing w:after="0" w:line="360" w:lineRule="auto"/>
        <w:ind w:left="709"/>
        <w:rPr>
          <w:rFonts w:ascii="Questrial" w:hAnsi="Questrial" w:cs="Questrial"/>
          <w:color w:val="003366"/>
          <w:sz w:val="24"/>
          <w:szCs w:val="24"/>
        </w:rPr>
      </w:pPr>
      <w:r w:rsidRPr="00790DB3">
        <w:rPr>
          <w:rFonts w:ascii="Questrial" w:hAnsi="Questrial" w:cs="Questrial"/>
          <w:color w:val="003366"/>
          <w:sz w:val="24"/>
          <w:szCs w:val="24"/>
        </w:rPr>
        <w:t xml:space="preserve">My use is necessary for the complying with our legal obligations; </w:t>
      </w:r>
    </w:p>
    <w:p w14:paraId="6B7DF22F" w14:textId="0E2FA7DA" w:rsidR="00ED7061" w:rsidRPr="00790DB3" w:rsidRDefault="00ED7061" w:rsidP="002143E0">
      <w:pPr>
        <w:widowControl w:val="0"/>
        <w:numPr>
          <w:ilvl w:val="0"/>
          <w:numId w:val="8"/>
        </w:numPr>
        <w:autoSpaceDE w:val="0"/>
        <w:autoSpaceDN w:val="0"/>
        <w:adjustRightInd w:val="0"/>
        <w:spacing w:after="0" w:line="360" w:lineRule="auto"/>
        <w:ind w:left="709"/>
        <w:rPr>
          <w:rFonts w:ascii="Questrial" w:hAnsi="Questrial" w:cs="Questrial"/>
          <w:color w:val="003366"/>
          <w:sz w:val="24"/>
          <w:szCs w:val="24"/>
        </w:rPr>
      </w:pPr>
      <w:r w:rsidRPr="00790DB3">
        <w:rPr>
          <w:rFonts w:ascii="Questrial" w:hAnsi="Questrial" w:cs="Questrial"/>
          <w:color w:val="003366"/>
          <w:sz w:val="24"/>
          <w:szCs w:val="24"/>
        </w:rPr>
        <w:t>Where it is necessary for my legitimate interests (or those of a third party</w:t>
      </w:r>
      <w:r w:rsidR="00130BC6" w:rsidRPr="00790DB3">
        <w:rPr>
          <w:rFonts w:ascii="Questrial" w:hAnsi="Questrial" w:cs="Questrial"/>
          <w:color w:val="003366"/>
          <w:sz w:val="24"/>
          <w:szCs w:val="24"/>
        </w:rPr>
        <w:t xml:space="preserve"> (</w:t>
      </w:r>
      <w:r w:rsidRPr="00790DB3">
        <w:rPr>
          <w:rFonts w:ascii="Questrial" w:hAnsi="Questrial" w:cs="Questrial"/>
          <w:color w:val="003366"/>
          <w:sz w:val="24"/>
          <w:szCs w:val="24"/>
        </w:rPr>
        <w:t>to the extent that your interests and fundamental rights do not override those interests), such as:</w:t>
      </w:r>
    </w:p>
    <w:p w14:paraId="59C0D954" w14:textId="77777777" w:rsidR="00ED7061" w:rsidRPr="00790DB3" w:rsidRDefault="00ED7061" w:rsidP="002143E0">
      <w:pPr>
        <w:pStyle w:val="ListParagraph"/>
        <w:numPr>
          <w:ilvl w:val="1"/>
          <w:numId w:val="8"/>
        </w:numPr>
        <w:spacing w:line="360" w:lineRule="auto"/>
        <w:ind w:left="1134"/>
        <w:rPr>
          <w:rFonts w:ascii="Questrial" w:hAnsi="Questrial" w:cs="Questrial"/>
          <w:color w:val="003366"/>
          <w:sz w:val="24"/>
          <w:szCs w:val="24"/>
        </w:rPr>
      </w:pPr>
      <w:r w:rsidRPr="00790DB3">
        <w:rPr>
          <w:rFonts w:ascii="Questrial" w:hAnsi="Questrial" w:cs="Questrial"/>
          <w:color w:val="003366"/>
          <w:sz w:val="24"/>
          <w:szCs w:val="24"/>
        </w:rPr>
        <w:t xml:space="preserve">to detect and protect against fraud; </w:t>
      </w:r>
    </w:p>
    <w:p w14:paraId="565E46DA" w14:textId="77777777" w:rsidR="00ED7061" w:rsidRPr="00790DB3" w:rsidRDefault="00ED7061" w:rsidP="002143E0">
      <w:pPr>
        <w:pStyle w:val="ListParagraph"/>
        <w:numPr>
          <w:ilvl w:val="1"/>
          <w:numId w:val="8"/>
        </w:numPr>
        <w:spacing w:line="360" w:lineRule="auto"/>
        <w:ind w:left="1134"/>
        <w:rPr>
          <w:rFonts w:ascii="Questrial" w:hAnsi="Questrial" w:cs="Questrial"/>
          <w:color w:val="003366"/>
          <w:sz w:val="24"/>
          <w:szCs w:val="24"/>
        </w:rPr>
      </w:pPr>
      <w:r w:rsidRPr="00790DB3">
        <w:rPr>
          <w:rFonts w:ascii="Questrial" w:hAnsi="Questrial" w:cs="Questrial"/>
          <w:color w:val="003366"/>
          <w:sz w:val="24"/>
          <w:szCs w:val="24"/>
        </w:rPr>
        <w:t>to make sure I am following my own internal procedures so I can deliver the best services</w:t>
      </w:r>
    </w:p>
    <w:p w14:paraId="79D10324" w14:textId="77777777" w:rsidR="00ED7061" w:rsidRPr="00790DB3" w:rsidRDefault="00ED7061" w:rsidP="002143E0">
      <w:pPr>
        <w:pStyle w:val="ListParagraph"/>
        <w:numPr>
          <w:ilvl w:val="1"/>
          <w:numId w:val="8"/>
        </w:numPr>
        <w:spacing w:line="360" w:lineRule="auto"/>
        <w:ind w:left="1134"/>
        <w:rPr>
          <w:rFonts w:ascii="Questrial" w:hAnsi="Questrial" w:cs="Questrial"/>
          <w:color w:val="003366"/>
          <w:sz w:val="24"/>
          <w:szCs w:val="24"/>
        </w:rPr>
      </w:pPr>
      <w:r w:rsidRPr="00790DB3">
        <w:rPr>
          <w:rFonts w:ascii="Questrial" w:hAnsi="Questrial" w:cs="Questrial"/>
          <w:color w:val="003366"/>
          <w:sz w:val="24"/>
          <w:szCs w:val="24"/>
        </w:rPr>
        <w:t>delivering the requested alerts or updates to you;</w:t>
      </w:r>
    </w:p>
    <w:p w14:paraId="62727622" w14:textId="1FC78629" w:rsidR="00ED7061" w:rsidRPr="00790DB3" w:rsidRDefault="00ED7061" w:rsidP="002143E0">
      <w:pPr>
        <w:pStyle w:val="ListParagraph"/>
        <w:numPr>
          <w:ilvl w:val="1"/>
          <w:numId w:val="8"/>
        </w:numPr>
        <w:spacing w:line="360" w:lineRule="auto"/>
        <w:ind w:left="1134"/>
        <w:rPr>
          <w:rFonts w:ascii="Questrial" w:hAnsi="Questrial" w:cs="Questrial"/>
          <w:color w:val="003366"/>
          <w:sz w:val="24"/>
          <w:szCs w:val="24"/>
        </w:rPr>
      </w:pPr>
      <w:r w:rsidRPr="00790DB3">
        <w:rPr>
          <w:rFonts w:ascii="Questrial" w:hAnsi="Questrial" w:cs="Questrial"/>
          <w:color w:val="003366"/>
          <w:sz w:val="24"/>
          <w:szCs w:val="24"/>
        </w:rPr>
        <w:t>establishing, exercising or defending my legal rights in the event of a claim;</w:t>
      </w:r>
    </w:p>
    <w:p w14:paraId="0568D99A" w14:textId="77777777" w:rsidR="002143E0" w:rsidRPr="00790DB3" w:rsidRDefault="002143E0" w:rsidP="002143E0">
      <w:pPr>
        <w:spacing w:after="0"/>
        <w:textAlignment w:val="top"/>
        <w:rPr>
          <w:rFonts w:ascii="Questrial" w:eastAsia="Times New Roman" w:hAnsi="Questrial" w:cs="Questrial"/>
          <w:b/>
          <w:bCs/>
          <w:color w:val="003366"/>
          <w:sz w:val="24"/>
          <w:szCs w:val="24"/>
        </w:rPr>
      </w:pPr>
    </w:p>
    <w:p w14:paraId="2B6A00CC" w14:textId="125C9911" w:rsidR="00130BC6" w:rsidRPr="00790DB3" w:rsidRDefault="00130BC6" w:rsidP="002143E0">
      <w:pPr>
        <w:spacing w:after="0"/>
        <w:textAlignment w:val="top"/>
        <w:rPr>
          <w:rFonts w:ascii="Questrial" w:eastAsia="Times New Roman" w:hAnsi="Questrial" w:cs="Questrial"/>
          <w:b/>
          <w:bCs/>
          <w:color w:val="003366"/>
          <w:sz w:val="26"/>
          <w:szCs w:val="26"/>
        </w:rPr>
      </w:pPr>
      <w:r w:rsidRPr="00790DB3">
        <w:rPr>
          <w:rFonts w:ascii="Questrial" w:eastAsia="Times New Roman" w:hAnsi="Questrial" w:cs="Questrial"/>
          <w:b/>
          <w:bCs/>
          <w:color w:val="003366"/>
          <w:sz w:val="26"/>
          <w:szCs w:val="26"/>
        </w:rPr>
        <w:t xml:space="preserve">Sharing Your Personal Information </w:t>
      </w:r>
      <w:proofErr w:type="gramStart"/>
      <w:r w:rsidRPr="00790DB3">
        <w:rPr>
          <w:rFonts w:ascii="Questrial" w:eastAsia="Times New Roman" w:hAnsi="Questrial" w:cs="Questrial"/>
          <w:b/>
          <w:bCs/>
          <w:color w:val="003366"/>
          <w:sz w:val="26"/>
          <w:szCs w:val="26"/>
        </w:rPr>
        <w:t>With</w:t>
      </w:r>
      <w:proofErr w:type="gramEnd"/>
      <w:r w:rsidRPr="00790DB3">
        <w:rPr>
          <w:rFonts w:ascii="Questrial" w:eastAsia="Times New Roman" w:hAnsi="Questrial" w:cs="Questrial"/>
          <w:b/>
          <w:bCs/>
          <w:color w:val="003366"/>
          <w:sz w:val="26"/>
          <w:szCs w:val="26"/>
        </w:rPr>
        <w:t xml:space="preserve"> Others</w:t>
      </w:r>
    </w:p>
    <w:p w14:paraId="4123E346" w14:textId="77777777" w:rsidR="00130BC6" w:rsidRPr="00790DB3" w:rsidRDefault="00130BC6" w:rsidP="002143E0">
      <w:pPr>
        <w:spacing w:after="0"/>
        <w:textAlignment w:val="top"/>
        <w:rPr>
          <w:rFonts w:ascii="Questrial" w:eastAsia="Times New Roman" w:hAnsi="Questrial" w:cs="Questrial"/>
          <w:b/>
          <w:bCs/>
          <w:color w:val="003366"/>
          <w:sz w:val="24"/>
          <w:szCs w:val="24"/>
        </w:rPr>
      </w:pPr>
    </w:p>
    <w:p w14:paraId="1CAD64E8" w14:textId="78C620F7" w:rsidR="00130BC6" w:rsidRPr="00790DB3" w:rsidRDefault="00130BC6" w:rsidP="002143E0">
      <w:pPr>
        <w:spacing w:line="360" w:lineRule="auto"/>
        <w:rPr>
          <w:rFonts w:ascii="Questrial" w:hAnsi="Questrial" w:cs="Questrial"/>
          <w:color w:val="003366"/>
          <w:sz w:val="24"/>
          <w:szCs w:val="24"/>
        </w:rPr>
      </w:pPr>
      <w:r w:rsidRPr="00790DB3">
        <w:rPr>
          <w:rFonts w:ascii="Questrial" w:hAnsi="Questrial" w:cs="Questrial"/>
          <w:color w:val="003366"/>
          <w:sz w:val="24"/>
          <w:szCs w:val="24"/>
        </w:rPr>
        <w:t xml:space="preserve">I will only disclose personal information to a third party in very limited circumstances, or where I am permitted to do so by law. The third parties to whom </w:t>
      </w:r>
      <w:r w:rsidR="00077471" w:rsidRPr="00790DB3">
        <w:rPr>
          <w:rFonts w:ascii="Questrial" w:hAnsi="Questrial" w:cs="Questrial"/>
          <w:color w:val="003366"/>
          <w:sz w:val="24"/>
          <w:szCs w:val="24"/>
        </w:rPr>
        <w:t>I</w:t>
      </w:r>
      <w:r w:rsidRPr="00790DB3">
        <w:rPr>
          <w:rFonts w:ascii="Questrial" w:hAnsi="Questrial" w:cs="Questrial"/>
          <w:color w:val="003366"/>
          <w:sz w:val="24"/>
          <w:szCs w:val="24"/>
        </w:rPr>
        <w:t xml:space="preserve"> </w:t>
      </w:r>
      <w:r w:rsidR="00077471" w:rsidRPr="00790DB3">
        <w:rPr>
          <w:rFonts w:ascii="Questrial" w:hAnsi="Questrial" w:cs="Questrial"/>
          <w:color w:val="003366"/>
          <w:sz w:val="24"/>
          <w:szCs w:val="24"/>
        </w:rPr>
        <w:t xml:space="preserve">may </w:t>
      </w:r>
      <w:r w:rsidRPr="00790DB3">
        <w:rPr>
          <w:rFonts w:ascii="Questrial" w:hAnsi="Questrial" w:cs="Questrial"/>
          <w:color w:val="003366"/>
          <w:sz w:val="24"/>
          <w:szCs w:val="24"/>
        </w:rPr>
        <w:t>provide your personal data include:</w:t>
      </w:r>
    </w:p>
    <w:p w14:paraId="01194947" w14:textId="1815858E" w:rsidR="00130BC6" w:rsidRPr="00790DB3" w:rsidRDefault="00130BC6" w:rsidP="002143E0">
      <w:pPr>
        <w:widowControl w:val="0"/>
        <w:numPr>
          <w:ilvl w:val="0"/>
          <w:numId w:val="5"/>
        </w:numPr>
        <w:autoSpaceDE w:val="0"/>
        <w:autoSpaceDN w:val="0"/>
        <w:adjustRightInd w:val="0"/>
        <w:spacing w:after="0" w:line="360" w:lineRule="auto"/>
        <w:ind w:left="709"/>
        <w:rPr>
          <w:rFonts w:ascii="Questrial" w:hAnsi="Questrial" w:cs="Questrial"/>
          <w:color w:val="003366"/>
          <w:sz w:val="24"/>
          <w:szCs w:val="24"/>
        </w:rPr>
      </w:pPr>
      <w:r w:rsidRPr="00790DB3">
        <w:rPr>
          <w:rFonts w:ascii="Questrial" w:hAnsi="Questrial" w:cs="Questrial"/>
          <w:color w:val="003366"/>
          <w:sz w:val="24"/>
          <w:szCs w:val="24"/>
        </w:rPr>
        <w:t>Banks and payment providers to authorise and complete payments</w:t>
      </w:r>
    </w:p>
    <w:p w14:paraId="2E22D3F2" w14:textId="77777777" w:rsidR="00130BC6" w:rsidRPr="00790DB3" w:rsidRDefault="00130BC6" w:rsidP="002143E0">
      <w:pPr>
        <w:widowControl w:val="0"/>
        <w:numPr>
          <w:ilvl w:val="0"/>
          <w:numId w:val="5"/>
        </w:numPr>
        <w:autoSpaceDE w:val="0"/>
        <w:autoSpaceDN w:val="0"/>
        <w:adjustRightInd w:val="0"/>
        <w:spacing w:after="0" w:line="360" w:lineRule="auto"/>
        <w:ind w:left="709"/>
        <w:rPr>
          <w:rFonts w:ascii="Questrial" w:hAnsi="Questrial" w:cs="Questrial"/>
          <w:color w:val="003366"/>
          <w:sz w:val="24"/>
          <w:szCs w:val="24"/>
        </w:rPr>
      </w:pPr>
      <w:r w:rsidRPr="00790DB3">
        <w:rPr>
          <w:rFonts w:ascii="Questrial" w:hAnsi="Questrial" w:cs="Questrial"/>
          <w:color w:val="003366"/>
          <w:sz w:val="24"/>
          <w:szCs w:val="24"/>
        </w:rPr>
        <w:t>Government, regulatory and law enforcement bodies where we are required in order:</w:t>
      </w:r>
    </w:p>
    <w:p w14:paraId="0929BC4A" w14:textId="3EFF0D4F" w:rsidR="00130BC6" w:rsidRPr="00790DB3" w:rsidRDefault="00130BC6" w:rsidP="002143E0">
      <w:pPr>
        <w:widowControl w:val="0"/>
        <w:numPr>
          <w:ilvl w:val="0"/>
          <w:numId w:val="6"/>
        </w:numPr>
        <w:autoSpaceDE w:val="0"/>
        <w:autoSpaceDN w:val="0"/>
        <w:adjustRightInd w:val="0"/>
        <w:spacing w:after="0" w:line="360" w:lineRule="auto"/>
        <w:ind w:left="1134"/>
        <w:rPr>
          <w:rFonts w:ascii="Questrial" w:hAnsi="Questrial" w:cs="Questrial"/>
          <w:color w:val="003366"/>
          <w:sz w:val="24"/>
          <w:szCs w:val="24"/>
        </w:rPr>
      </w:pPr>
      <w:r w:rsidRPr="00790DB3">
        <w:rPr>
          <w:rFonts w:ascii="Questrial" w:hAnsi="Questrial" w:cs="Questrial"/>
          <w:color w:val="003366"/>
          <w:sz w:val="24"/>
          <w:szCs w:val="24"/>
        </w:rPr>
        <w:t>to comply with my legal obligations (including accounting and tax purposes)</w:t>
      </w:r>
    </w:p>
    <w:p w14:paraId="21292067" w14:textId="77777777" w:rsidR="00130BC6" w:rsidRPr="00790DB3" w:rsidRDefault="00130BC6" w:rsidP="002143E0">
      <w:pPr>
        <w:widowControl w:val="0"/>
        <w:numPr>
          <w:ilvl w:val="0"/>
          <w:numId w:val="6"/>
        </w:numPr>
        <w:autoSpaceDE w:val="0"/>
        <w:autoSpaceDN w:val="0"/>
        <w:adjustRightInd w:val="0"/>
        <w:spacing w:after="0" w:line="360" w:lineRule="auto"/>
        <w:ind w:left="1134"/>
        <w:rPr>
          <w:rFonts w:ascii="Questrial" w:hAnsi="Questrial" w:cs="Questrial"/>
          <w:color w:val="003366"/>
          <w:sz w:val="24"/>
          <w:szCs w:val="24"/>
        </w:rPr>
      </w:pPr>
      <w:r w:rsidRPr="00790DB3">
        <w:rPr>
          <w:rFonts w:ascii="Questrial" w:hAnsi="Questrial" w:cs="Questrial"/>
          <w:color w:val="003366"/>
          <w:sz w:val="24"/>
          <w:szCs w:val="24"/>
        </w:rPr>
        <w:t>to exercise my legal rights (</w:t>
      </w:r>
      <w:proofErr w:type="gramStart"/>
      <w:r w:rsidRPr="00790DB3">
        <w:rPr>
          <w:rFonts w:ascii="Questrial" w:hAnsi="Questrial" w:cs="Questrial"/>
          <w:color w:val="003366"/>
          <w:sz w:val="24"/>
          <w:szCs w:val="24"/>
        </w:rPr>
        <w:t>e.g.</w:t>
      </w:r>
      <w:proofErr w:type="gramEnd"/>
      <w:r w:rsidRPr="00790DB3">
        <w:rPr>
          <w:rFonts w:ascii="Questrial" w:hAnsi="Questrial" w:cs="Questrial"/>
          <w:color w:val="003366"/>
          <w:sz w:val="24"/>
          <w:szCs w:val="24"/>
        </w:rPr>
        <w:t xml:space="preserve"> pursue or defend a claim); and</w:t>
      </w:r>
    </w:p>
    <w:p w14:paraId="41CCC7C4" w14:textId="77777777" w:rsidR="00130BC6" w:rsidRPr="00790DB3" w:rsidRDefault="00130BC6" w:rsidP="002143E0">
      <w:pPr>
        <w:widowControl w:val="0"/>
        <w:numPr>
          <w:ilvl w:val="0"/>
          <w:numId w:val="6"/>
        </w:numPr>
        <w:autoSpaceDE w:val="0"/>
        <w:autoSpaceDN w:val="0"/>
        <w:adjustRightInd w:val="0"/>
        <w:spacing w:after="0" w:line="360" w:lineRule="auto"/>
        <w:ind w:left="1134"/>
        <w:rPr>
          <w:rFonts w:ascii="Questrial" w:hAnsi="Questrial" w:cs="Questrial"/>
          <w:color w:val="003366"/>
          <w:sz w:val="24"/>
          <w:szCs w:val="24"/>
        </w:rPr>
      </w:pPr>
      <w:r w:rsidRPr="00790DB3">
        <w:rPr>
          <w:rFonts w:ascii="Questrial" w:hAnsi="Questrial" w:cs="Questrial"/>
          <w:color w:val="003366"/>
          <w:sz w:val="24"/>
          <w:szCs w:val="24"/>
        </w:rPr>
        <w:lastRenderedPageBreak/>
        <w:t xml:space="preserve">for the prevention, detection and investigation of crime. </w:t>
      </w:r>
    </w:p>
    <w:p w14:paraId="68187474" w14:textId="77777777" w:rsidR="00130BC6" w:rsidRPr="00790DB3" w:rsidRDefault="00130BC6" w:rsidP="002143E0">
      <w:pPr>
        <w:widowControl w:val="0"/>
        <w:numPr>
          <w:ilvl w:val="0"/>
          <w:numId w:val="6"/>
        </w:numPr>
        <w:autoSpaceDE w:val="0"/>
        <w:autoSpaceDN w:val="0"/>
        <w:adjustRightInd w:val="0"/>
        <w:spacing w:after="0" w:line="360" w:lineRule="auto"/>
        <w:ind w:left="1134"/>
        <w:rPr>
          <w:rFonts w:ascii="Questrial" w:hAnsi="Questrial" w:cs="Questrial"/>
          <w:color w:val="003366"/>
          <w:sz w:val="24"/>
          <w:szCs w:val="24"/>
        </w:rPr>
      </w:pPr>
      <w:r w:rsidRPr="00790DB3">
        <w:rPr>
          <w:rFonts w:ascii="Questrial" w:hAnsi="Questrial" w:cs="Questrial"/>
          <w:color w:val="003366"/>
          <w:sz w:val="24"/>
          <w:szCs w:val="24"/>
        </w:rPr>
        <w:t>Under the ‘harm rule’ we might have to disclose your personal data and break confidentiality if the following exceptions apply:</w:t>
      </w:r>
    </w:p>
    <w:p w14:paraId="0D388692" w14:textId="77777777" w:rsidR="00130BC6" w:rsidRPr="00790DB3" w:rsidRDefault="00130BC6" w:rsidP="002143E0">
      <w:pPr>
        <w:widowControl w:val="0"/>
        <w:numPr>
          <w:ilvl w:val="1"/>
          <w:numId w:val="35"/>
        </w:numPr>
        <w:autoSpaceDE w:val="0"/>
        <w:autoSpaceDN w:val="0"/>
        <w:adjustRightInd w:val="0"/>
        <w:spacing w:after="0" w:line="360" w:lineRule="auto"/>
        <w:ind w:left="1843"/>
        <w:rPr>
          <w:rFonts w:ascii="Questrial" w:hAnsi="Questrial" w:cs="Questrial"/>
          <w:color w:val="003366"/>
          <w:sz w:val="24"/>
          <w:szCs w:val="24"/>
        </w:rPr>
      </w:pPr>
      <w:r w:rsidRPr="00790DB3">
        <w:rPr>
          <w:rFonts w:ascii="Questrial" w:hAnsi="Questrial" w:cs="Questrial"/>
          <w:color w:val="003366"/>
          <w:sz w:val="24"/>
          <w:szCs w:val="24"/>
        </w:rPr>
        <w:tab/>
        <w:t>Harm to yourself or others</w:t>
      </w:r>
    </w:p>
    <w:p w14:paraId="4C8F4F41" w14:textId="77777777" w:rsidR="00130BC6" w:rsidRPr="00790DB3" w:rsidRDefault="00130BC6" w:rsidP="002143E0">
      <w:pPr>
        <w:widowControl w:val="0"/>
        <w:numPr>
          <w:ilvl w:val="1"/>
          <w:numId w:val="35"/>
        </w:numPr>
        <w:autoSpaceDE w:val="0"/>
        <w:autoSpaceDN w:val="0"/>
        <w:adjustRightInd w:val="0"/>
        <w:spacing w:after="0" w:line="360" w:lineRule="auto"/>
        <w:ind w:left="1843"/>
        <w:rPr>
          <w:rFonts w:ascii="Questrial" w:hAnsi="Questrial" w:cs="Questrial"/>
          <w:color w:val="003366"/>
          <w:sz w:val="24"/>
          <w:szCs w:val="24"/>
        </w:rPr>
      </w:pPr>
      <w:r w:rsidRPr="00790DB3">
        <w:rPr>
          <w:rFonts w:ascii="Questrial" w:hAnsi="Questrial" w:cs="Questrial"/>
          <w:color w:val="003366"/>
          <w:sz w:val="24"/>
          <w:szCs w:val="24"/>
        </w:rPr>
        <w:tab/>
        <w:t>Child protection</w:t>
      </w:r>
    </w:p>
    <w:p w14:paraId="30E03DA4" w14:textId="77777777" w:rsidR="00130BC6" w:rsidRPr="00790DB3" w:rsidRDefault="00130BC6" w:rsidP="002143E0">
      <w:pPr>
        <w:widowControl w:val="0"/>
        <w:numPr>
          <w:ilvl w:val="1"/>
          <w:numId w:val="35"/>
        </w:numPr>
        <w:autoSpaceDE w:val="0"/>
        <w:autoSpaceDN w:val="0"/>
        <w:adjustRightInd w:val="0"/>
        <w:spacing w:after="0" w:line="360" w:lineRule="auto"/>
        <w:ind w:left="1843"/>
        <w:rPr>
          <w:rFonts w:ascii="Questrial" w:hAnsi="Questrial" w:cs="Questrial"/>
          <w:color w:val="003366"/>
          <w:sz w:val="24"/>
          <w:szCs w:val="24"/>
        </w:rPr>
      </w:pPr>
      <w:r w:rsidRPr="00790DB3">
        <w:rPr>
          <w:rFonts w:ascii="Questrial" w:hAnsi="Questrial" w:cs="Questrial"/>
          <w:color w:val="003366"/>
          <w:sz w:val="24"/>
          <w:szCs w:val="24"/>
        </w:rPr>
        <w:tab/>
        <w:t>Court Evidence</w:t>
      </w:r>
    </w:p>
    <w:p w14:paraId="25A98BEE" w14:textId="77777777" w:rsidR="00130BC6" w:rsidRPr="00790DB3" w:rsidRDefault="00130BC6" w:rsidP="002143E0">
      <w:pPr>
        <w:widowControl w:val="0"/>
        <w:numPr>
          <w:ilvl w:val="1"/>
          <w:numId w:val="35"/>
        </w:numPr>
        <w:autoSpaceDE w:val="0"/>
        <w:autoSpaceDN w:val="0"/>
        <w:adjustRightInd w:val="0"/>
        <w:spacing w:after="0" w:line="360" w:lineRule="auto"/>
        <w:ind w:left="1843"/>
        <w:rPr>
          <w:rFonts w:ascii="Questrial" w:hAnsi="Questrial" w:cs="Questrial"/>
          <w:color w:val="003366"/>
          <w:sz w:val="24"/>
          <w:szCs w:val="24"/>
        </w:rPr>
      </w:pPr>
      <w:r w:rsidRPr="00790DB3">
        <w:rPr>
          <w:rFonts w:ascii="Questrial" w:hAnsi="Questrial" w:cs="Questrial"/>
          <w:color w:val="003366"/>
          <w:sz w:val="24"/>
          <w:szCs w:val="24"/>
        </w:rPr>
        <w:tab/>
        <w:t>Terrorism</w:t>
      </w:r>
    </w:p>
    <w:p w14:paraId="55CB2A87" w14:textId="77777777" w:rsidR="00077471" w:rsidRPr="00790DB3" w:rsidRDefault="00077471" w:rsidP="002143E0">
      <w:pPr>
        <w:widowControl w:val="0"/>
        <w:numPr>
          <w:ilvl w:val="0"/>
          <w:numId w:val="39"/>
        </w:numPr>
        <w:autoSpaceDE w:val="0"/>
        <w:autoSpaceDN w:val="0"/>
        <w:adjustRightInd w:val="0"/>
        <w:spacing w:after="0" w:line="360" w:lineRule="auto"/>
        <w:ind w:left="709"/>
        <w:rPr>
          <w:rFonts w:ascii="Questrial" w:hAnsi="Questrial" w:cs="Questrial"/>
          <w:color w:val="003366"/>
          <w:sz w:val="24"/>
          <w:szCs w:val="24"/>
        </w:rPr>
      </w:pPr>
      <w:r w:rsidRPr="00790DB3">
        <w:rPr>
          <w:rFonts w:ascii="Questrial" w:hAnsi="Questrial" w:cs="Questrial"/>
          <w:color w:val="003366"/>
          <w:sz w:val="24"/>
          <w:szCs w:val="24"/>
        </w:rPr>
        <w:t xml:space="preserve">Therapeutic Executor: </w:t>
      </w:r>
      <w:r w:rsidRPr="00790DB3">
        <w:rPr>
          <w:rFonts w:ascii="Questrial" w:hAnsi="Questrial" w:cs="Questrial"/>
          <w:color w:val="003366"/>
          <w:sz w:val="24"/>
          <w:szCs w:val="24"/>
          <w:shd w:val="clear" w:color="auto" w:fill="FFFFFF"/>
        </w:rPr>
        <w:t xml:space="preserve">Your name and contact details shall be shared with my Therapeutic Executor. This is so that in the event of my death, or other event, which means I am longer able to </w:t>
      </w:r>
      <w:proofErr w:type="spellStart"/>
      <w:r w:rsidRPr="00790DB3">
        <w:rPr>
          <w:rFonts w:ascii="Questrial" w:hAnsi="Questrial" w:cs="Questrial"/>
          <w:color w:val="003366"/>
          <w:sz w:val="24"/>
          <w:szCs w:val="24"/>
          <w:shd w:val="clear" w:color="auto" w:fill="FFFFFF"/>
        </w:rPr>
        <w:t>to</w:t>
      </w:r>
      <w:proofErr w:type="spellEnd"/>
      <w:r w:rsidRPr="00790DB3">
        <w:rPr>
          <w:rFonts w:ascii="Questrial" w:hAnsi="Questrial" w:cs="Questrial"/>
          <w:color w:val="003366"/>
          <w:sz w:val="24"/>
          <w:szCs w:val="24"/>
          <w:shd w:val="clear" w:color="auto" w:fill="FFFFFF"/>
        </w:rPr>
        <w:t xml:space="preserve"> work with you, they are able to inform you of this.</w:t>
      </w:r>
    </w:p>
    <w:p w14:paraId="5B68DBFC" w14:textId="26F80629" w:rsidR="00077471" w:rsidRPr="00790DB3" w:rsidRDefault="00077471" w:rsidP="002143E0">
      <w:pPr>
        <w:widowControl w:val="0"/>
        <w:numPr>
          <w:ilvl w:val="0"/>
          <w:numId w:val="39"/>
        </w:numPr>
        <w:autoSpaceDE w:val="0"/>
        <w:autoSpaceDN w:val="0"/>
        <w:adjustRightInd w:val="0"/>
        <w:spacing w:after="0" w:line="360" w:lineRule="auto"/>
        <w:ind w:left="709"/>
        <w:textAlignment w:val="top"/>
        <w:rPr>
          <w:rFonts w:ascii="Questrial" w:hAnsi="Questrial" w:cs="Questrial"/>
          <w:color w:val="003366"/>
          <w:sz w:val="24"/>
          <w:szCs w:val="24"/>
          <w:shd w:val="clear" w:color="auto" w:fill="FFFFFF"/>
        </w:rPr>
      </w:pPr>
      <w:r w:rsidRPr="00790DB3">
        <w:rPr>
          <w:rFonts w:ascii="Questrial" w:hAnsi="Questrial" w:cs="Questrial"/>
          <w:color w:val="003366"/>
          <w:sz w:val="24"/>
          <w:szCs w:val="24"/>
        </w:rPr>
        <w:t>GP/Medical Professional: i</w:t>
      </w:r>
      <w:r w:rsidRPr="00790DB3">
        <w:rPr>
          <w:rFonts w:ascii="Questrial" w:hAnsi="Questrial" w:cs="Questrial"/>
          <w:color w:val="003366"/>
          <w:sz w:val="24"/>
          <w:szCs w:val="24"/>
          <w:shd w:val="clear" w:color="auto" w:fill="FFFFFF"/>
        </w:rPr>
        <w:t>f your health is at risk and with consent, I may share your contact details with your GP or emergency services.</w:t>
      </w:r>
    </w:p>
    <w:p w14:paraId="27142390" w14:textId="77777777" w:rsidR="00077471" w:rsidRPr="00790DB3" w:rsidRDefault="00077471" w:rsidP="002143E0">
      <w:pPr>
        <w:widowControl w:val="0"/>
        <w:autoSpaceDE w:val="0"/>
        <w:autoSpaceDN w:val="0"/>
        <w:adjustRightInd w:val="0"/>
        <w:spacing w:after="0" w:line="360" w:lineRule="auto"/>
        <w:rPr>
          <w:rFonts w:ascii="Questrial" w:hAnsi="Questrial" w:cs="Questrial"/>
          <w:color w:val="003366"/>
          <w:sz w:val="24"/>
          <w:szCs w:val="24"/>
        </w:rPr>
      </w:pPr>
    </w:p>
    <w:p w14:paraId="2E1FB433" w14:textId="03F44308" w:rsidR="0015621E" w:rsidRPr="00790DB3" w:rsidRDefault="0015621E" w:rsidP="002143E0">
      <w:pPr>
        <w:spacing w:after="0"/>
        <w:textAlignment w:val="top"/>
        <w:rPr>
          <w:rFonts w:ascii="Questrial" w:eastAsia="Times New Roman" w:hAnsi="Questrial" w:cs="Questrial"/>
          <w:b/>
          <w:bCs/>
          <w:color w:val="003366"/>
          <w:sz w:val="26"/>
          <w:szCs w:val="26"/>
        </w:rPr>
      </w:pPr>
      <w:r w:rsidRPr="00790DB3">
        <w:rPr>
          <w:rFonts w:ascii="Questrial" w:eastAsia="Times New Roman" w:hAnsi="Questrial" w:cs="Questrial"/>
          <w:b/>
          <w:bCs/>
          <w:color w:val="003366"/>
          <w:sz w:val="26"/>
          <w:szCs w:val="26"/>
        </w:rPr>
        <w:t>Security of Your Personal Information</w:t>
      </w:r>
    </w:p>
    <w:p w14:paraId="4CBC3B95" w14:textId="77777777" w:rsidR="001A2273" w:rsidRPr="00790DB3" w:rsidRDefault="001A2273" w:rsidP="002143E0">
      <w:pPr>
        <w:spacing w:after="0"/>
        <w:textAlignment w:val="top"/>
        <w:rPr>
          <w:rFonts w:ascii="Questrial" w:eastAsia="Times New Roman" w:hAnsi="Questrial" w:cs="Questrial"/>
          <w:b/>
          <w:bCs/>
          <w:color w:val="003366"/>
          <w:sz w:val="24"/>
          <w:szCs w:val="24"/>
        </w:rPr>
      </w:pPr>
    </w:p>
    <w:p w14:paraId="1150C1A0" w14:textId="7FF642B4" w:rsidR="0015621E" w:rsidRPr="00790DB3" w:rsidRDefault="0015621E" w:rsidP="002143E0">
      <w:pPr>
        <w:widowControl w:val="0"/>
        <w:autoSpaceDE w:val="0"/>
        <w:autoSpaceDN w:val="0"/>
        <w:adjustRightInd w:val="0"/>
        <w:spacing w:after="0" w:line="360" w:lineRule="auto"/>
        <w:rPr>
          <w:rFonts w:ascii="Questrial" w:hAnsi="Questrial" w:cs="Questrial"/>
          <w:color w:val="003366"/>
          <w:sz w:val="24"/>
          <w:szCs w:val="24"/>
        </w:rPr>
      </w:pPr>
      <w:r w:rsidRPr="00790DB3">
        <w:rPr>
          <w:rFonts w:ascii="Questrial" w:hAnsi="Questrial" w:cs="Questrial"/>
          <w:color w:val="003366"/>
          <w:sz w:val="24"/>
          <w:szCs w:val="24"/>
        </w:rPr>
        <w:t xml:space="preserve">Alison McLauchlan </w:t>
      </w:r>
      <w:proofErr w:type="spellStart"/>
      <w:r w:rsidR="002143E0" w:rsidRPr="00790DB3">
        <w:rPr>
          <w:rFonts w:ascii="Questrial" w:hAnsi="Questrial" w:cs="Questrial"/>
          <w:color w:val="003366"/>
          <w:sz w:val="24"/>
          <w:szCs w:val="24"/>
        </w:rPr>
        <w:t>Counsellingn</w:t>
      </w:r>
      <w:proofErr w:type="spellEnd"/>
      <w:r w:rsidR="002143E0" w:rsidRPr="00790DB3">
        <w:rPr>
          <w:rFonts w:ascii="Questrial" w:hAnsi="Questrial" w:cs="Questrial"/>
          <w:color w:val="003366"/>
          <w:sz w:val="24"/>
          <w:szCs w:val="24"/>
        </w:rPr>
        <w:t xml:space="preserve"> and </w:t>
      </w:r>
      <w:r w:rsidRPr="00790DB3">
        <w:rPr>
          <w:rFonts w:ascii="Questrial" w:hAnsi="Questrial" w:cs="Questrial"/>
          <w:color w:val="003366"/>
          <w:sz w:val="24"/>
          <w:szCs w:val="24"/>
        </w:rPr>
        <w:t>Psychotherapy takes precautions including administrative, technical and physical measures to safeguard your personal information against loss, theft and misuse, as well as against unauthorised access, modification, disclosure, alteration and destruction.  We protect electronic data using a variety of security measures including:</w:t>
      </w:r>
    </w:p>
    <w:p w14:paraId="6220DA55" w14:textId="77777777" w:rsidR="0015621E" w:rsidRPr="00790DB3" w:rsidRDefault="0015621E" w:rsidP="002143E0">
      <w:pPr>
        <w:widowControl w:val="0"/>
        <w:autoSpaceDE w:val="0"/>
        <w:autoSpaceDN w:val="0"/>
        <w:adjustRightInd w:val="0"/>
        <w:spacing w:after="0" w:line="360" w:lineRule="auto"/>
        <w:ind w:left="426" w:hanging="426"/>
        <w:rPr>
          <w:rFonts w:ascii="Questrial" w:hAnsi="Questrial" w:cs="Questrial"/>
          <w:color w:val="003366"/>
          <w:sz w:val="24"/>
          <w:szCs w:val="24"/>
        </w:rPr>
      </w:pPr>
    </w:p>
    <w:p w14:paraId="2164EC76" w14:textId="067569E0" w:rsidR="0015621E" w:rsidRPr="00790DB3" w:rsidRDefault="0015621E" w:rsidP="002143E0">
      <w:pPr>
        <w:pStyle w:val="ListParagraph"/>
        <w:widowControl w:val="0"/>
        <w:numPr>
          <w:ilvl w:val="0"/>
          <w:numId w:val="10"/>
        </w:numPr>
        <w:autoSpaceDE w:val="0"/>
        <w:autoSpaceDN w:val="0"/>
        <w:adjustRightInd w:val="0"/>
        <w:spacing w:after="0" w:line="360" w:lineRule="auto"/>
        <w:ind w:left="426" w:hanging="426"/>
        <w:rPr>
          <w:rFonts w:ascii="Questrial" w:hAnsi="Questrial" w:cs="Questrial"/>
          <w:color w:val="003366"/>
          <w:sz w:val="24"/>
          <w:szCs w:val="24"/>
        </w:rPr>
      </w:pPr>
      <w:r w:rsidRPr="00790DB3">
        <w:rPr>
          <w:rFonts w:ascii="Questrial" w:hAnsi="Questrial" w:cs="Questrial"/>
          <w:color w:val="003366"/>
          <w:sz w:val="24"/>
          <w:szCs w:val="24"/>
        </w:rPr>
        <w:t>password access</w:t>
      </w:r>
      <w:r w:rsidR="001A2273" w:rsidRPr="00790DB3">
        <w:rPr>
          <w:rFonts w:ascii="Questrial" w:hAnsi="Questrial" w:cs="Questrial"/>
          <w:color w:val="003366"/>
          <w:sz w:val="24"/>
          <w:szCs w:val="24"/>
        </w:rPr>
        <w:t xml:space="preserve"> and encryption of electronic documents</w:t>
      </w:r>
    </w:p>
    <w:p w14:paraId="37D02ED4" w14:textId="616B704B" w:rsidR="0015621E" w:rsidRPr="00790DB3" w:rsidRDefault="0015621E" w:rsidP="002143E0">
      <w:pPr>
        <w:pStyle w:val="ListParagraph"/>
        <w:widowControl w:val="0"/>
        <w:numPr>
          <w:ilvl w:val="0"/>
          <w:numId w:val="10"/>
        </w:numPr>
        <w:autoSpaceDE w:val="0"/>
        <w:autoSpaceDN w:val="0"/>
        <w:adjustRightInd w:val="0"/>
        <w:spacing w:after="0" w:line="360" w:lineRule="auto"/>
        <w:ind w:left="426" w:hanging="426"/>
        <w:rPr>
          <w:rFonts w:ascii="Questrial" w:hAnsi="Questrial" w:cs="Questrial"/>
          <w:color w:val="003366"/>
          <w:sz w:val="24"/>
          <w:szCs w:val="24"/>
        </w:rPr>
      </w:pPr>
      <w:r w:rsidRPr="00790DB3">
        <w:rPr>
          <w:rFonts w:ascii="Questrial" w:hAnsi="Questrial" w:cs="Questrial"/>
          <w:color w:val="003366"/>
          <w:sz w:val="24"/>
          <w:szCs w:val="24"/>
        </w:rPr>
        <w:t>data back-up</w:t>
      </w:r>
    </w:p>
    <w:p w14:paraId="71BFD6BE" w14:textId="5C822E35" w:rsidR="001A2273" w:rsidRPr="00790DB3" w:rsidRDefault="001A2273" w:rsidP="002143E0">
      <w:pPr>
        <w:pStyle w:val="ListParagraph"/>
        <w:widowControl w:val="0"/>
        <w:numPr>
          <w:ilvl w:val="0"/>
          <w:numId w:val="10"/>
        </w:numPr>
        <w:autoSpaceDE w:val="0"/>
        <w:autoSpaceDN w:val="0"/>
        <w:adjustRightInd w:val="0"/>
        <w:spacing w:after="0" w:line="360" w:lineRule="auto"/>
        <w:ind w:left="426" w:hanging="426"/>
        <w:rPr>
          <w:rFonts w:ascii="Questrial" w:hAnsi="Questrial" w:cs="Questrial"/>
          <w:color w:val="003366"/>
          <w:sz w:val="24"/>
          <w:szCs w:val="24"/>
        </w:rPr>
      </w:pPr>
      <w:r w:rsidRPr="00790DB3">
        <w:rPr>
          <w:rFonts w:ascii="Questrial" w:hAnsi="Questrial" w:cs="Questrial"/>
          <w:color w:val="003366"/>
          <w:sz w:val="24"/>
          <w:szCs w:val="24"/>
        </w:rPr>
        <w:t>paper documents are locked securely in a cabinet</w:t>
      </w:r>
    </w:p>
    <w:p w14:paraId="48A14B30" w14:textId="01C61DAF" w:rsidR="0015621E" w:rsidRPr="00790DB3" w:rsidRDefault="0015621E" w:rsidP="002143E0">
      <w:pPr>
        <w:pStyle w:val="ListParagraph"/>
        <w:widowControl w:val="0"/>
        <w:numPr>
          <w:ilvl w:val="0"/>
          <w:numId w:val="10"/>
        </w:numPr>
        <w:autoSpaceDE w:val="0"/>
        <w:autoSpaceDN w:val="0"/>
        <w:adjustRightInd w:val="0"/>
        <w:spacing w:after="0" w:line="360" w:lineRule="auto"/>
        <w:ind w:left="426" w:hanging="426"/>
        <w:rPr>
          <w:rFonts w:ascii="Questrial" w:hAnsi="Questrial" w:cs="Questrial"/>
          <w:color w:val="003366"/>
          <w:sz w:val="24"/>
          <w:szCs w:val="24"/>
        </w:rPr>
      </w:pPr>
      <w:r w:rsidRPr="00790DB3">
        <w:rPr>
          <w:rFonts w:ascii="Questrial" w:hAnsi="Questrial" w:cs="Questrial"/>
          <w:color w:val="003366"/>
          <w:sz w:val="24"/>
          <w:szCs w:val="24"/>
        </w:rPr>
        <w:t xml:space="preserve">having a separate mobile phone </w:t>
      </w:r>
      <w:r w:rsidR="001A2273" w:rsidRPr="00790DB3">
        <w:rPr>
          <w:rFonts w:ascii="Questrial" w:hAnsi="Questrial" w:cs="Questrial"/>
          <w:color w:val="003366"/>
          <w:sz w:val="24"/>
          <w:szCs w:val="24"/>
        </w:rPr>
        <w:t xml:space="preserve">and email address </w:t>
      </w:r>
      <w:r w:rsidRPr="00790DB3">
        <w:rPr>
          <w:rFonts w:ascii="Questrial" w:hAnsi="Questrial" w:cs="Questrial"/>
          <w:color w:val="003366"/>
          <w:sz w:val="24"/>
          <w:szCs w:val="24"/>
        </w:rPr>
        <w:t>for business use</w:t>
      </w:r>
      <w:r w:rsidR="001A2273" w:rsidRPr="00790DB3">
        <w:rPr>
          <w:rFonts w:ascii="Questrial" w:hAnsi="Questrial" w:cs="Questrial"/>
          <w:color w:val="003366"/>
          <w:sz w:val="24"/>
          <w:szCs w:val="24"/>
        </w:rPr>
        <w:t>, which is password protected</w:t>
      </w:r>
    </w:p>
    <w:p w14:paraId="62A5E005" w14:textId="0D33883A" w:rsidR="00C92BC8" w:rsidRPr="00790DB3" w:rsidRDefault="0015621E" w:rsidP="002143E0">
      <w:pPr>
        <w:pStyle w:val="ListParagraph"/>
        <w:widowControl w:val="0"/>
        <w:numPr>
          <w:ilvl w:val="0"/>
          <w:numId w:val="10"/>
        </w:numPr>
        <w:autoSpaceDE w:val="0"/>
        <w:autoSpaceDN w:val="0"/>
        <w:adjustRightInd w:val="0"/>
        <w:spacing w:after="0" w:line="360" w:lineRule="auto"/>
        <w:ind w:left="426" w:hanging="426"/>
        <w:rPr>
          <w:rFonts w:ascii="Questrial" w:hAnsi="Questrial" w:cs="Questrial"/>
          <w:color w:val="003366"/>
          <w:sz w:val="24"/>
          <w:szCs w:val="24"/>
        </w:rPr>
      </w:pPr>
      <w:r w:rsidRPr="00790DB3">
        <w:rPr>
          <w:rFonts w:ascii="Questrial" w:hAnsi="Questrial" w:cs="Questrial"/>
          <w:color w:val="003366"/>
          <w:sz w:val="24"/>
          <w:szCs w:val="24"/>
        </w:rPr>
        <w:t xml:space="preserve">destroying personal information if it is no longer needed for the </w:t>
      </w:r>
      <w:proofErr w:type="gramStart"/>
      <w:r w:rsidRPr="00790DB3">
        <w:rPr>
          <w:rFonts w:ascii="Questrial" w:hAnsi="Questrial" w:cs="Questrial"/>
          <w:color w:val="003366"/>
          <w:sz w:val="24"/>
          <w:szCs w:val="24"/>
        </w:rPr>
        <w:t>purposes</w:t>
      </w:r>
      <w:proofErr w:type="gramEnd"/>
      <w:r w:rsidRPr="00790DB3">
        <w:rPr>
          <w:rFonts w:ascii="Questrial" w:hAnsi="Questrial" w:cs="Questrial"/>
          <w:color w:val="003366"/>
          <w:sz w:val="24"/>
          <w:szCs w:val="24"/>
        </w:rPr>
        <w:t xml:space="preserve"> it was collected</w:t>
      </w:r>
    </w:p>
    <w:p w14:paraId="0CFDE20E" w14:textId="38E18488" w:rsidR="00D451B8" w:rsidRPr="00790DB3" w:rsidRDefault="00D451B8" w:rsidP="002143E0">
      <w:pPr>
        <w:pStyle w:val="ListParagraph"/>
        <w:widowControl w:val="0"/>
        <w:numPr>
          <w:ilvl w:val="0"/>
          <w:numId w:val="0"/>
        </w:numPr>
        <w:autoSpaceDE w:val="0"/>
        <w:autoSpaceDN w:val="0"/>
        <w:adjustRightInd w:val="0"/>
        <w:spacing w:after="0"/>
        <w:ind w:left="426"/>
        <w:rPr>
          <w:rFonts w:ascii="Questrial" w:hAnsi="Questrial" w:cs="Questrial"/>
          <w:color w:val="003366"/>
          <w:sz w:val="24"/>
          <w:szCs w:val="24"/>
        </w:rPr>
      </w:pPr>
    </w:p>
    <w:p w14:paraId="54D06FF0" w14:textId="77777777" w:rsidR="001A2273" w:rsidRPr="00790DB3" w:rsidRDefault="001A2273" w:rsidP="002143E0">
      <w:pPr>
        <w:spacing w:after="0"/>
        <w:textAlignment w:val="top"/>
        <w:rPr>
          <w:rFonts w:ascii="Questrial" w:hAnsi="Questrial" w:cs="Questrial"/>
          <w:b/>
          <w:bCs/>
          <w:color w:val="003366"/>
          <w:sz w:val="26"/>
          <w:szCs w:val="26"/>
          <w:shd w:val="clear" w:color="auto" w:fill="FFFFFF"/>
        </w:rPr>
      </w:pPr>
      <w:r w:rsidRPr="00790DB3">
        <w:rPr>
          <w:rFonts w:ascii="Questrial" w:hAnsi="Questrial" w:cs="Questrial"/>
          <w:b/>
          <w:bCs/>
          <w:color w:val="003366"/>
          <w:sz w:val="26"/>
          <w:szCs w:val="26"/>
          <w:shd w:val="clear" w:color="auto" w:fill="FFFFFF"/>
        </w:rPr>
        <w:t>Erasing your data</w:t>
      </w:r>
    </w:p>
    <w:p w14:paraId="1C66FAD7" w14:textId="5B631A49" w:rsidR="00C92BC8" w:rsidRPr="00790DB3" w:rsidRDefault="001A2273" w:rsidP="002143E0">
      <w:pPr>
        <w:spacing w:after="0" w:line="360" w:lineRule="auto"/>
        <w:textAlignment w:val="top"/>
        <w:rPr>
          <w:rFonts w:ascii="Questrial" w:hAnsi="Questrial" w:cs="Questrial"/>
          <w:color w:val="003366"/>
          <w:sz w:val="24"/>
          <w:szCs w:val="24"/>
          <w:shd w:val="clear" w:color="auto" w:fill="FFFFFF"/>
        </w:rPr>
      </w:pPr>
      <w:r w:rsidRPr="00790DB3">
        <w:rPr>
          <w:rFonts w:ascii="Questrial" w:hAnsi="Questrial" w:cs="Questrial"/>
          <w:color w:val="003366"/>
          <w:sz w:val="24"/>
          <w:szCs w:val="24"/>
        </w:rPr>
        <w:br/>
      </w:r>
      <w:r w:rsidRPr="00790DB3">
        <w:rPr>
          <w:rFonts w:ascii="Questrial" w:hAnsi="Questrial" w:cs="Questrial"/>
          <w:color w:val="003366"/>
          <w:sz w:val="24"/>
          <w:szCs w:val="24"/>
          <w:shd w:val="clear" w:color="auto" w:fill="FFFFFF"/>
        </w:rPr>
        <w:t>Once we finish our work together, I shall erase the electronic copies of the data and correspondence that I hold within 4 weeks.  Written and printed data will be kept for up to seven years as recommended by my professional body and insurers. After this time all data will be securely destroyed.</w:t>
      </w:r>
    </w:p>
    <w:p w14:paraId="78D5B037" w14:textId="77777777" w:rsidR="00171E46" w:rsidRPr="00790DB3" w:rsidRDefault="00171E46" w:rsidP="002143E0">
      <w:pPr>
        <w:spacing w:after="0"/>
        <w:textAlignment w:val="top"/>
        <w:rPr>
          <w:rFonts w:ascii="Questrial" w:hAnsi="Questrial" w:cs="Questrial"/>
          <w:b/>
          <w:bCs/>
          <w:color w:val="003366"/>
          <w:sz w:val="24"/>
          <w:szCs w:val="24"/>
          <w:u w:val="single"/>
          <w:shd w:val="clear" w:color="auto" w:fill="FFFFFF"/>
        </w:rPr>
      </w:pPr>
    </w:p>
    <w:p w14:paraId="59088A4F" w14:textId="77777777" w:rsidR="00100D26" w:rsidRDefault="00100D26" w:rsidP="002143E0">
      <w:pPr>
        <w:spacing w:after="0"/>
        <w:textAlignment w:val="top"/>
        <w:rPr>
          <w:rFonts w:ascii="Questrial" w:hAnsi="Questrial" w:cs="Questrial"/>
          <w:b/>
          <w:bCs/>
          <w:color w:val="003366"/>
          <w:sz w:val="26"/>
          <w:szCs w:val="26"/>
          <w:shd w:val="clear" w:color="auto" w:fill="FFFFFF"/>
        </w:rPr>
      </w:pPr>
    </w:p>
    <w:p w14:paraId="4B5C4C73" w14:textId="77777777" w:rsidR="00100D26" w:rsidRDefault="00100D26" w:rsidP="002143E0">
      <w:pPr>
        <w:spacing w:after="0"/>
        <w:textAlignment w:val="top"/>
        <w:rPr>
          <w:rFonts w:ascii="Questrial" w:hAnsi="Questrial" w:cs="Questrial"/>
          <w:b/>
          <w:bCs/>
          <w:color w:val="003366"/>
          <w:sz w:val="26"/>
          <w:szCs w:val="26"/>
          <w:shd w:val="clear" w:color="auto" w:fill="FFFFFF"/>
        </w:rPr>
      </w:pPr>
    </w:p>
    <w:p w14:paraId="6D7C4652" w14:textId="77777777" w:rsidR="00100D26" w:rsidRDefault="00100D26" w:rsidP="002143E0">
      <w:pPr>
        <w:spacing w:after="0"/>
        <w:textAlignment w:val="top"/>
        <w:rPr>
          <w:rFonts w:ascii="Questrial" w:hAnsi="Questrial" w:cs="Questrial"/>
          <w:b/>
          <w:bCs/>
          <w:color w:val="003366"/>
          <w:sz w:val="26"/>
          <w:szCs w:val="26"/>
          <w:shd w:val="clear" w:color="auto" w:fill="FFFFFF"/>
        </w:rPr>
      </w:pPr>
    </w:p>
    <w:p w14:paraId="789CED29" w14:textId="2EEDA268" w:rsidR="007C4872" w:rsidRPr="00790DB3" w:rsidRDefault="00C92BC8" w:rsidP="002143E0">
      <w:pPr>
        <w:spacing w:after="0"/>
        <w:textAlignment w:val="top"/>
        <w:rPr>
          <w:rFonts w:ascii="Questrial" w:hAnsi="Questrial" w:cs="Questrial"/>
          <w:b/>
          <w:bCs/>
          <w:color w:val="003366"/>
          <w:sz w:val="26"/>
          <w:szCs w:val="26"/>
          <w:shd w:val="clear" w:color="auto" w:fill="FFFFFF"/>
        </w:rPr>
      </w:pPr>
      <w:r w:rsidRPr="00790DB3">
        <w:rPr>
          <w:rFonts w:ascii="Questrial" w:hAnsi="Questrial" w:cs="Questrial"/>
          <w:b/>
          <w:bCs/>
          <w:color w:val="003366"/>
          <w:sz w:val="26"/>
          <w:szCs w:val="26"/>
          <w:shd w:val="clear" w:color="auto" w:fill="FFFFFF"/>
        </w:rPr>
        <w:lastRenderedPageBreak/>
        <w:t>The right to access and be forgotten</w:t>
      </w:r>
    </w:p>
    <w:p w14:paraId="6B8C28CB" w14:textId="41BDA9C5" w:rsidR="00B26BA4" w:rsidRPr="00790DB3" w:rsidRDefault="00C92BC8" w:rsidP="002143E0">
      <w:pPr>
        <w:widowControl w:val="0"/>
        <w:autoSpaceDE w:val="0"/>
        <w:autoSpaceDN w:val="0"/>
        <w:adjustRightInd w:val="0"/>
        <w:spacing w:after="0" w:line="360" w:lineRule="auto"/>
        <w:rPr>
          <w:rFonts w:ascii="Questrial" w:hAnsi="Questrial" w:cs="Questrial"/>
          <w:color w:val="003366"/>
          <w:sz w:val="24"/>
          <w:szCs w:val="24"/>
          <w:shd w:val="clear" w:color="auto" w:fill="FFFFFF"/>
        </w:rPr>
      </w:pPr>
      <w:r w:rsidRPr="00790DB3">
        <w:rPr>
          <w:rFonts w:ascii="Questrial" w:hAnsi="Questrial" w:cs="Questrial"/>
          <w:color w:val="003366"/>
          <w:sz w:val="24"/>
          <w:szCs w:val="24"/>
          <w:shd w:val="clear" w:color="auto" w:fill="FFFFFF"/>
        </w:rPr>
        <w:br/>
        <w:t>You have the right to ask to see the information that I hold about you and rectify any inaccurate or incomplete personal information held as well as to withdraw consent to me using your personal information at any time.  You have the right to request that any information I hold be erased. (</w:t>
      </w:r>
      <w:proofErr w:type="gramStart"/>
      <w:r w:rsidRPr="00790DB3">
        <w:rPr>
          <w:rFonts w:ascii="Questrial" w:hAnsi="Questrial" w:cs="Questrial"/>
          <w:color w:val="003366"/>
          <w:sz w:val="24"/>
          <w:szCs w:val="24"/>
          <w:shd w:val="clear" w:color="auto" w:fill="FFFFFF"/>
        </w:rPr>
        <w:t>exceptions</w:t>
      </w:r>
      <w:proofErr w:type="gramEnd"/>
      <w:r w:rsidRPr="00790DB3">
        <w:rPr>
          <w:rFonts w:ascii="Questrial" w:hAnsi="Questrial" w:cs="Questrial"/>
          <w:color w:val="003366"/>
          <w:sz w:val="24"/>
          <w:szCs w:val="24"/>
          <w:shd w:val="clear" w:color="auto" w:fill="FFFFFF"/>
        </w:rPr>
        <w:t xml:space="preserve"> are if the information is needed to be retained for insurance or legal obligation).  </w:t>
      </w:r>
    </w:p>
    <w:p w14:paraId="2426C2D5" w14:textId="77777777" w:rsidR="00B26BA4" w:rsidRPr="00790DB3" w:rsidRDefault="00B26BA4" w:rsidP="002143E0">
      <w:pPr>
        <w:widowControl w:val="0"/>
        <w:autoSpaceDE w:val="0"/>
        <w:autoSpaceDN w:val="0"/>
        <w:adjustRightInd w:val="0"/>
        <w:spacing w:after="0" w:line="360" w:lineRule="auto"/>
        <w:rPr>
          <w:rFonts w:ascii="Questrial" w:hAnsi="Questrial" w:cs="Questrial"/>
          <w:color w:val="003366"/>
          <w:sz w:val="24"/>
          <w:szCs w:val="24"/>
        </w:rPr>
      </w:pPr>
    </w:p>
    <w:p w14:paraId="7B05DF31" w14:textId="77777777" w:rsidR="00B26BA4" w:rsidRPr="00790DB3" w:rsidRDefault="00B26BA4" w:rsidP="002143E0">
      <w:pPr>
        <w:widowControl w:val="0"/>
        <w:autoSpaceDE w:val="0"/>
        <w:autoSpaceDN w:val="0"/>
        <w:adjustRightInd w:val="0"/>
        <w:spacing w:after="0" w:line="360" w:lineRule="auto"/>
        <w:rPr>
          <w:rFonts w:ascii="Questrial" w:hAnsi="Questrial" w:cs="Questrial"/>
          <w:color w:val="003366"/>
          <w:sz w:val="24"/>
          <w:szCs w:val="24"/>
        </w:rPr>
      </w:pPr>
      <w:r w:rsidRPr="00790DB3">
        <w:rPr>
          <w:rFonts w:ascii="Questrial" w:hAnsi="Questrial" w:cs="Questrial"/>
          <w:color w:val="003366"/>
          <w:sz w:val="24"/>
          <w:szCs w:val="24"/>
        </w:rPr>
        <w:t xml:space="preserve">Please note, to ensure security of personal information, I may ask you to verify your identity before proceeding with any such request. </w:t>
      </w:r>
    </w:p>
    <w:p w14:paraId="0D20C288" w14:textId="77777777" w:rsidR="00171E46" w:rsidRPr="00790DB3" w:rsidRDefault="00171E46" w:rsidP="002143E0">
      <w:pPr>
        <w:spacing w:after="0"/>
        <w:textAlignment w:val="top"/>
        <w:rPr>
          <w:rFonts w:ascii="Questrial" w:hAnsi="Questrial" w:cs="Questrial"/>
          <w:color w:val="003366"/>
          <w:sz w:val="24"/>
          <w:szCs w:val="24"/>
        </w:rPr>
      </w:pPr>
    </w:p>
    <w:p w14:paraId="69DEFA39" w14:textId="38D637A0" w:rsidR="007C4872" w:rsidRPr="00790DB3" w:rsidRDefault="00C92BC8" w:rsidP="002143E0">
      <w:pPr>
        <w:spacing w:after="0"/>
        <w:textAlignment w:val="top"/>
        <w:rPr>
          <w:rFonts w:ascii="Questrial" w:hAnsi="Questrial" w:cs="Questrial"/>
          <w:b/>
          <w:bCs/>
          <w:color w:val="003366"/>
          <w:sz w:val="26"/>
          <w:szCs w:val="26"/>
          <w:shd w:val="clear" w:color="auto" w:fill="FFFFFF"/>
        </w:rPr>
      </w:pPr>
      <w:r w:rsidRPr="00790DB3">
        <w:rPr>
          <w:rFonts w:ascii="Questrial" w:hAnsi="Questrial" w:cs="Questrial"/>
          <w:color w:val="003366"/>
          <w:sz w:val="24"/>
          <w:szCs w:val="24"/>
        </w:rPr>
        <w:br/>
      </w:r>
      <w:r w:rsidRPr="00790DB3">
        <w:rPr>
          <w:rFonts w:ascii="Questrial" w:hAnsi="Questrial" w:cs="Questrial"/>
          <w:b/>
          <w:bCs/>
          <w:color w:val="003366"/>
          <w:sz w:val="26"/>
          <w:szCs w:val="26"/>
          <w:shd w:val="clear" w:color="auto" w:fill="FFFFFF"/>
        </w:rPr>
        <w:t>Complaints</w:t>
      </w:r>
    </w:p>
    <w:p w14:paraId="13B73689" w14:textId="77777777" w:rsidR="00B26BA4" w:rsidRPr="00790DB3" w:rsidRDefault="00C92BC8" w:rsidP="002143E0">
      <w:pPr>
        <w:spacing w:after="0" w:line="360" w:lineRule="auto"/>
        <w:textAlignment w:val="top"/>
        <w:rPr>
          <w:rFonts w:ascii="Questrial" w:hAnsi="Questrial" w:cs="Questrial"/>
          <w:color w:val="003366"/>
          <w:sz w:val="24"/>
          <w:szCs w:val="24"/>
          <w:shd w:val="clear" w:color="auto" w:fill="FFFFFF"/>
        </w:rPr>
      </w:pPr>
      <w:r w:rsidRPr="00790DB3">
        <w:rPr>
          <w:rFonts w:ascii="Questrial" w:hAnsi="Questrial" w:cs="Questrial"/>
          <w:b/>
          <w:bCs/>
          <w:color w:val="003366"/>
          <w:sz w:val="24"/>
          <w:szCs w:val="24"/>
        </w:rPr>
        <w:br/>
      </w:r>
      <w:r w:rsidRPr="00790DB3">
        <w:rPr>
          <w:rFonts w:ascii="Questrial" w:hAnsi="Questrial" w:cs="Questrial"/>
          <w:color w:val="003366"/>
          <w:sz w:val="24"/>
          <w:szCs w:val="24"/>
          <w:shd w:val="clear" w:color="auto" w:fill="FFFFFF"/>
        </w:rPr>
        <w:t>Any complaints should be addressed to the BACP; however, I hope that to prevent escalation we are able to establish open communication so that you feel able to raise any concerns within our sessions.</w:t>
      </w:r>
      <w:r w:rsidRPr="00790DB3">
        <w:rPr>
          <w:rFonts w:ascii="Questrial" w:hAnsi="Questrial" w:cs="Questrial"/>
          <w:color w:val="003366"/>
          <w:sz w:val="24"/>
          <w:szCs w:val="24"/>
        </w:rPr>
        <w:br/>
      </w:r>
    </w:p>
    <w:p w14:paraId="76B3E78E" w14:textId="54196C3A" w:rsidR="00B26BA4" w:rsidRPr="00790DB3" w:rsidRDefault="00B26BA4" w:rsidP="002143E0">
      <w:pPr>
        <w:autoSpaceDE w:val="0"/>
        <w:autoSpaceDN w:val="0"/>
        <w:adjustRightInd w:val="0"/>
        <w:spacing w:after="0" w:line="360" w:lineRule="auto"/>
        <w:rPr>
          <w:rFonts w:ascii="Questrial" w:hAnsi="Questrial" w:cs="Questrial"/>
          <w:color w:val="003366"/>
          <w:sz w:val="24"/>
          <w:szCs w:val="24"/>
        </w:rPr>
      </w:pPr>
      <w:r w:rsidRPr="00790DB3">
        <w:rPr>
          <w:rFonts w:ascii="Questrial" w:hAnsi="Questrial" w:cs="Questrial"/>
          <w:color w:val="003366"/>
          <w:sz w:val="24"/>
          <w:szCs w:val="24"/>
        </w:rPr>
        <w:t>You also have the right to contact the Information Commissioner’s Office and file a complaint. (</w:t>
      </w:r>
      <w:hyperlink r:id="rId8" w:history="1">
        <w:r w:rsidRPr="00790DB3">
          <w:rPr>
            <w:rStyle w:val="Hyperlink"/>
            <w:rFonts w:ascii="Questrial" w:hAnsi="Questrial" w:cs="Questrial"/>
            <w:color w:val="003366"/>
            <w:sz w:val="24"/>
            <w:szCs w:val="24"/>
          </w:rPr>
          <w:t>https://ico.org.uk/concerns/</w:t>
        </w:r>
      </w:hyperlink>
      <w:r w:rsidRPr="00790DB3">
        <w:rPr>
          <w:rFonts w:ascii="Questrial" w:hAnsi="Questrial" w:cs="Questrial"/>
          <w:color w:val="003366"/>
          <w:sz w:val="24"/>
          <w:szCs w:val="24"/>
        </w:rPr>
        <w:t xml:space="preserve">). The Information Commissioner’s Office will then investigate your complaint accordingly. Alison McLauchlan </w:t>
      </w:r>
      <w:r w:rsidR="002143E0" w:rsidRPr="00790DB3">
        <w:rPr>
          <w:rFonts w:ascii="Questrial" w:hAnsi="Questrial" w:cs="Questrial"/>
          <w:color w:val="003366"/>
          <w:sz w:val="24"/>
          <w:szCs w:val="24"/>
        </w:rPr>
        <w:t xml:space="preserve">Counselling and </w:t>
      </w:r>
      <w:r w:rsidRPr="00790DB3">
        <w:rPr>
          <w:rFonts w:ascii="Questrial" w:hAnsi="Questrial" w:cs="Questrial"/>
          <w:color w:val="003366"/>
          <w:sz w:val="24"/>
          <w:szCs w:val="24"/>
        </w:rPr>
        <w:t>Psychotherapy is register</w:t>
      </w:r>
      <w:r w:rsidR="002143E0" w:rsidRPr="00790DB3">
        <w:rPr>
          <w:rFonts w:ascii="Questrial" w:hAnsi="Questrial" w:cs="Questrial"/>
          <w:color w:val="003366"/>
          <w:sz w:val="24"/>
          <w:szCs w:val="24"/>
        </w:rPr>
        <w:t>e</w:t>
      </w:r>
      <w:r w:rsidRPr="00790DB3">
        <w:rPr>
          <w:rFonts w:ascii="Questrial" w:hAnsi="Questrial" w:cs="Questrial"/>
          <w:color w:val="003366"/>
          <w:sz w:val="24"/>
          <w:szCs w:val="24"/>
        </w:rPr>
        <w:t xml:space="preserve">d with the ICO: registration number </w:t>
      </w:r>
      <w:r w:rsidR="009F1337" w:rsidRPr="00790DB3">
        <w:rPr>
          <w:rFonts w:ascii="Questrial" w:hAnsi="Questrial" w:cs="Questrial"/>
          <w:color w:val="003366"/>
          <w:sz w:val="24"/>
          <w:szCs w:val="24"/>
        </w:rPr>
        <w:t>C118845.</w:t>
      </w:r>
    </w:p>
    <w:p w14:paraId="1903BDF6" w14:textId="77777777" w:rsidR="00171E46" w:rsidRPr="00790DB3" w:rsidRDefault="00171E46" w:rsidP="002143E0">
      <w:pPr>
        <w:spacing w:after="0"/>
        <w:textAlignment w:val="top"/>
        <w:rPr>
          <w:rFonts w:ascii="Questrial" w:hAnsi="Questrial" w:cs="Questrial"/>
          <w:color w:val="003366"/>
          <w:sz w:val="24"/>
          <w:szCs w:val="24"/>
        </w:rPr>
      </w:pPr>
    </w:p>
    <w:p w14:paraId="5D2D8840" w14:textId="3CD380DF" w:rsidR="004008C5" w:rsidRPr="00790DB3" w:rsidRDefault="00C92BC8" w:rsidP="002143E0">
      <w:pPr>
        <w:spacing w:after="0"/>
        <w:textAlignment w:val="top"/>
        <w:rPr>
          <w:rFonts w:ascii="Questrial" w:eastAsia="Times New Roman" w:hAnsi="Questrial" w:cs="Questrial"/>
          <w:b/>
          <w:bCs/>
          <w:color w:val="003366"/>
          <w:sz w:val="26"/>
          <w:szCs w:val="26"/>
        </w:rPr>
      </w:pPr>
      <w:r w:rsidRPr="00790DB3">
        <w:rPr>
          <w:rFonts w:ascii="Questrial" w:hAnsi="Questrial" w:cs="Questrial"/>
          <w:color w:val="003366"/>
          <w:sz w:val="24"/>
          <w:szCs w:val="24"/>
        </w:rPr>
        <w:br/>
      </w:r>
      <w:bookmarkStart w:id="0" w:name="_Toc512930944"/>
      <w:r w:rsidR="004008C5" w:rsidRPr="00790DB3">
        <w:rPr>
          <w:rFonts w:ascii="Questrial" w:eastAsia="Times New Roman" w:hAnsi="Questrial" w:cs="Questrial"/>
          <w:b/>
          <w:bCs/>
          <w:color w:val="003366"/>
          <w:sz w:val="26"/>
          <w:szCs w:val="26"/>
        </w:rPr>
        <w:t xml:space="preserve">Changes to this </w:t>
      </w:r>
      <w:r w:rsidR="00D74166" w:rsidRPr="00790DB3">
        <w:rPr>
          <w:rFonts w:ascii="Questrial" w:eastAsia="Times New Roman" w:hAnsi="Questrial" w:cs="Questrial"/>
          <w:b/>
          <w:bCs/>
          <w:color w:val="003366"/>
          <w:sz w:val="26"/>
          <w:szCs w:val="26"/>
        </w:rPr>
        <w:t>Privacy Notice</w:t>
      </w:r>
      <w:bookmarkEnd w:id="0"/>
    </w:p>
    <w:p w14:paraId="70F36F32" w14:textId="77777777" w:rsidR="007D5647" w:rsidRPr="00790DB3" w:rsidRDefault="007D5647" w:rsidP="002143E0">
      <w:pPr>
        <w:spacing w:after="0"/>
        <w:ind w:left="709"/>
        <w:rPr>
          <w:rFonts w:ascii="Questrial" w:hAnsi="Questrial" w:cs="Questrial"/>
          <w:color w:val="003366"/>
          <w:sz w:val="24"/>
          <w:szCs w:val="24"/>
        </w:rPr>
      </w:pPr>
    </w:p>
    <w:p w14:paraId="67D671FE" w14:textId="30FAD08D" w:rsidR="005E7F25" w:rsidRPr="00790DB3" w:rsidRDefault="0039252A" w:rsidP="002143E0">
      <w:pPr>
        <w:spacing w:after="0" w:line="360" w:lineRule="auto"/>
        <w:rPr>
          <w:rFonts w:ascii="Questrial" w:hAnsi="Questrial" w:cs="Questrial"/>
          <w:color w:val="003366"/>
          <w:sz w:val="24"/>
          <w:szCs w:val="24"/>
        </w:rPr>
      </w:pPr>
      <w:r w:rsidRPr="00790DB3">
        <w:rPr>
          <w:rFonts w:ascii="Questrial" w:hAnsi="Questrial" w:cs="Questrial"/>
          <w:color w:val="003366"/>
          <w:sz w:val="24"/>
          <w:szCs w:val="24"/>
        </w:rPr>
        <w:t>I</w:t>
      </w:r>
      <w:r w:rsidR="005F7F1E" w:rsidRPr="00790DB3">
        <w:rPr>
          <w:rFonts w:ascii="Questrial" w:hAnsi="Questrial" w:cs="Questrial"/>
          <w:color w:val="003366"/>
          <w:sz w:val="24"/>
          <w:szCs w:val="24"/>
        </w:rPr>
        <w:t xml:space="preserve"> may amend this </w:t>
      </w:r>
      <w:r w:rsidR="00D74166" w:rsidRPr="00790DB3">
        <w:rPr>
          <w:rFonts w:ascii="Questrial" w:hAnsi="Questrial" w:cs="Questrial"/>
          <w:color w:val="003366"/>
          <w:sz w:val="24"/>
          <w:szCs w:val="24"/>
        </w:rPr>
        <w:t>Privacy Notice</w:t>
      </w:r>
      <w:r w:rsidR="005F7F1E" w:rsidRPr="00790DB3">
        <w:rPr>
          <w:rFonts w:ascii="Questrial" w:hAnsi="Questrial" w:cs="Questrial"/>
          <w:color w:val="003366"/>
          <w:sz w:val="24"/>
          <w:szCs w:val="24"/>
        </w:rPr>
        <w:t xml:space="preserve"> from time to time to keep it up to date with legal requirement </w:t>
      </w:r>
      <w:r w:rsidR="005470FA" w:rsidRPr="00790DB3">
        <w:rPr>
          <w:rFonts w:ascii="Questrial" w:hAnsi="Questrial" w:cs="Questrial"/>
          <w:color w:val="003366"/>
          <w:sz w:val="24"/>
          <w:szCs w:val="24"/>
        </w:rPr>
        <w:t xml:space="preserve">and </w:t>
      </w:r>
      <w:r w:rsidR="005F7F1E" w:rsidRPr="00790DB3">
        <w:rPr>
          <w:rFonts w:ascii="Questrial" w:hAnsi="Questrial" w:cs="Questrial"/>
          <w:color w:val="003366"/>
          <w:sz w:val="24"/>
          <w:szCs w:val="24"/>
        </w:rPr>
        <w:t xml:space="preserve">the way </w:t>
      </w:r>
      <w:r w:rsidR="007D5647" w:rsidRPr="00790DB3">
        <w:rPr>
          <w:rFonts w:ascii="Questrial" w:hAnsi="Questrial" w:cs="Questrial"/>
          <w:color w:val="003366"/>
          <w:sz w:val="24"/>
          <w:szCs w:val="24"/>
        </w:rPr>
        <w:t>I operate</w:t>
      </w:r>
      <w:r w:rsidR="005F7F1E" w:rsidRPr="00790DB3">
        <w:rPr>
          <w:rFonts w:ascii="Questrial" w:hAnsi="Questrial" w:cs="Questrial"/>
          <w:color w:val="003366"/>
          <w:sz w:val="24"/>
          <w:szCs w:val="24"/>
        </w:rPr>
        <w:t xml:space="preserve">. </w:t>
      </w:r>
      <w:r w:rsidR="004008C5" w:rsidRPr="00790DB3">
        <w:rPr>
          <w:rFonts w:ascii="Questrial" w:hAnsi="Questrial" w:cs="Questrial"/>
          <w:color w:val="003366"/>
          <w:sz w:val="24"/>
          <w:szCs w:val="24"/>
        </w:rPr>
        <w:t xml:space="preserve">This </w:t>
      </w:r>
      <w:r w:rsidR="00D74166" w:rsidRPr="00790DB3">
        <w:rPr>
          <w:rFonts w:ascii="Questrial" w:hAnsi="Questrial" w:cs="Questrial"/>
          <w:color w:val="003366"/>
          <w:sz w:val="24"/>
          <w:szCs w:val="24"/>
        </w:rPr>
        <w:t>Privacy Notice</w:t>
      </w:r>
      <w:r w:rsidR="004008C5" w:rsidRPr="00790DB3">
        <w:rPr>
          <w:rFonts w:ascii="Questrial" w:hAnsi="Questrial" w:cs="Questrial"/>
          <w:color w:val="003366"/>
          <w:sz w:val="24"/>
          <w:szCs w:val="24"/>
        </w:rPr>
        <w:t xml:space="preserve"> was last reviewed and updated in </w:t>
      </w:r>
      <w:r w:rsidR="00002448" w:rsidRPr="00790DB3">
        <w:rPr>
          <w:rFonts w:ascii="Questrial" w:hAnsi="Questrial" w:cs="Questrial"/>
          <w:color w:val="003366"/>
          <w:sz w:val="24"/>
          <w:szCs w:val="24"/>
        </w:rPr>
        <w:t>September</w:t>
      </w:r>
      <w:r w:rsidRPr="00790DB3">
        <w:rPr>
          <w:rFonts w:ascii="Questrial" w:hAnsi="Questrial" w:cs="Questrial"/>
          <w:color w:val="003366"/>
          <w:sz w:val="24"/>
          <w:szCs w:val="24"/>
        </w:rPr>
        <w:t xml:space="preserve"> 202</w:t>
      </w:r>
      <w:r w:rsidR="0059770D">
        <w:rPr>
          <w:rFonts w:ascii="Questrial" w:hAnsi="Questrial" w:cs="Questrial"/>
          <w:color w:val="003366"/>
          <w:sz w:val="24"/>
          <w:szCs w:val="24"/>
        </w:rPr>
        <w:t>3</w:t>
      </w:r>
      <w:r w:rsidRPr="00790DB3">
        <w:rPr>
          <w:rFonts w:ascii="Questrial" w:hAnsi="Questrial" w:cs="Questrial"/>
          <w:color w:val="003366"/>
          <w:sz w:val="24"/>
          <w:szCs w:val="24"/>
        </w:rPr>
        <w:t>.</w:t>
      </w:r>
    </w:p>
    <w:p w14:paraId="68D7C2F3" w14:textId="77777777" w:rsidR="00B93638" w:rsidRPr="00790DB3" w:rsidRDefault="00B93638" w:rsidP="002143E0">
      <w:pPr>
        <w:pStyle w:val="Heading1Numbered"/>
        <w:numPr>
          <w:ilvl w:val="0"/>
          <w:numId w:val="0"/>
        </w:numPr>
        <w:rPr>
          <w:rFonts w:ascii="Questrial" w:hAnsi="Questrial" w:cs="Questrial"/>
          <w:color w:val="003366"/>
          <w:szCs w:val="24"/>
        </w:rPr>
      </w:pPr>
    </w:p>
    <w:sectPr w:rsidR="00B93638" w:rsidRPr="00790DB3" w:rsidSect="00100D26">
      <w:headerReference w:type="default" r:id="rId9"/>
      <w:footerReference w:type="even" r:id="rId10"/>
      <w:footerReference w:type="default" r:id="rId11"/>
      <w:headerReference w:type="first" r:id="rId12"/>
      <w:footerReference w:type="first" r:id="rId13"/>
      <w:pgSz w:w="11906" w:h="16838"/>
      <w:pgMar w:top="1440" w:right="1080" w:bottom="1440" w:left="1080"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0CCBC" w14:textId="77777777" w:rsidR="00E366D6" w:rsidRDefault="00E366D6">
      <w:r>
        <w:separator/>
      </w:r>
    </w:p>
  </w:endnote>
  <w:endnote w:type="continuationSeparator" w:id="0">
    <w:p w14:paraId="62E534A9" w14:textId="77777777" w:rsidR="00E366D6" w:rsidRDefault="00E366D6">
      <w:r>
        <w:continuationSeparator/>
      </w:r>
    </w:p>
  </w:endnote>
  <w:endnote w:type="continuationNotice" w:id="1">
    <w:p w14:paraId="4EC1FC86" w14:textId="77777777" w:rsidR="00E366D6" w:rsidRDefault="00E366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rale_sans_book">
    <w:altName w:val="Times New Roman"/>
    <w:charset w:val="00"/>
    <w:family w:val="auto"/>
    <w:pitch w:val="default"/>
  </w:font>
  <w:font w:name="Questrial">
    <w:panose1 w:val="00000000000000000000"/>
    <w:charset w:val="00"/>
    <w:family w:val="auto"/>
    <w:pitch w:val="variable"/>
    <w:sig w:usb0="E00002FF" w:usb1="4000201F" w:usb2="08000029"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88A77" w14:textId="65320E84" w:rsidR="00F40FB4" w:rsidRDefault="00A54B6E">
    <w:pPr>
      <w:pStyle w:val="Footer"/>
      <w:jc w:val="center"/>
    </w:pPr>
    <w:r>
      <w:t xml:space="preserve"> </w:t>
    </w:r>
    <w:r>
      <w:fldChar w:fldCharType="begin"/>
    </w:r>
    <w:r>
      <w:instrText xml:space="preserve"> DOCPROPERTY "aliashDocumentMarking" \* MERGEFORMAT </w:instrText>
    </w:r>
    <w:r>
      <w:fldChar w:fldCharType="separate"/>
    </w:r>
    <w:r w:rsidR="007D745C">
      <w:rPr>
        <w:b/>
        <w:bCs/>
        <w:lang w:val="en-US"/>
      </w:rPr>
      <w:t>Error! Unknown document property name.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6502465"/>
      <w:docPartObj>
        <w:docPartGallery w:val="Page Numbers (Bottom of Page)"/>
        <w:docPartUnique/>
      </w:docPartObj>
    </w:sdtPr>
    <w:sdtContent>
      <w:sdt>
        <w:sdtPr>
          <w:id w:val="-1769616900"/>
          <w:docPartObj>
            <w:docPartGallery w:val="Page Numbers (Top of Page)"/>
            <w:docPartUnique/>
          </w:docPartObj>
        </w:sdtPr>
        <w:sdtContent>
          <w:p w14:paraId="3D024F74" w14:textId="77777777" w:rsidR="006469EB" w:rsidRDefault="006469EB">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7E4F95E9" w14:textId="69613AFD" w:rsidR="006E6D94" w:rsidRDefault="006469EB" w:rsidP="006469EB">
            <w:pPr>
              <w:pStyle w:val="Footer"/>
              <w:rPr>
                <w:rFonts w:cs="Tahoma"/>
                <w:color w:val="404040" w:themeColor="text1" w:themeTint="BF"/>
                <w:szCs w:val="16"/>
              </w:rPr>
            </w:pPr>
            <w:r>
              <w:rPr>
                <w:rFonts w:cs="Tahoma"/>
                <w:color w:val="404040" w:themeColor="text1" w:themeTint="BF"/>
                <w:szCs w:val="16"/>
              </w:rPr>
              <w:tab/>
            </w:r>
            <w:r>
              <w:rPr>
                <w:rFonts w:cs="Tahoma"/>
                <w:color w:val="404040" w:themeColor="text1" w:themeTint="BF"/>
                <w:szCs w:val="16"/>
              </w:rPr>
              <w:tab/>
            </w:r>
          </w:p>
          <w:p w14:paraId="6EFF5F0E" w14:textId="492728A8" w:rsidR="006469EB" w:rsidRDefault="00000000" w:rsidP="006469EB">
            <w:pPr>
              <w:pStyle w:val="Footer"/>
            </w:pPr>
          </w:p>
        </w:sdtContent>
      </w:sdt>
    </w:sdtContent>
  </w:sdt>
  <w:p w14:paraId="4B917B96" w14:textId="0498F27B" w:rsidR="00F40FB4" w:rsidRDefault="00F40FB4">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9695687"/>
      <w:docPartObj>
        <w:docPartGallery w:val="Page Numbers (Bottom of Page)"/>
        <w:docPartUnique/>
      </w:docPartObj>
    </w:sdtPr>
    <w:sdtContent>
      <w:sdt>
        <w:sdtPr>
          <w:id w:val="-1869597243"/>
          <w:docPartObj>
            <w:docPartGallery w:val="Page Numbers (Top of Page)"/>
            <w:docPartUnique/>
          </w:docPartObj>
        </w:sdtPr>
        <w:sdtContent>
          <w:p w14:paraId="7415282C" w14:textId="60E58D2C" w:rsidR="00B10DBA" w:rsidRDefault="00B10DBA">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08E510B0" w14:textId="12C5057E" w:rsidR="00B10DBA" w:rsidRDefault="00000000" w:rsidP="00CB0578">
            <w:pPr>
              <w:pStyle w:val="Footer"/>
            </w:pPr>
          </w:p>
        </w:sdtContent>
      </w:sdt>
    </w:sdtContent>
  </w:sdt>
  <w:p w14:paraId="3D0EC0E6" w14:textId="19362766" w:rsidR="00866A2A" w:rsidRPr="00866A2A" w:rsidRDefault="00866A2A" w:rsidP="00866A2A">
    <w:pPr>
      <w:pStyle w:val="Footer"/>
      <w:jc w:val="center"/>
      <w:rPr>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AFF1F" w14:textId="77777777" w:rsidR="00E366D6" w:rsidRDefault="00E366D6">
      <w:r>
        <w:separator/>
      </w:r>
    </w:p>
  </w:footnote>
  <w:footnote w:type="continuationSeparator" w:id="0">
    <w:p w14:paraId="38739A1A" w14:textId="77777777" w:rsidR="00E366D6" w:rsidRDefault="00E366D6">
      <w:r>
        <w:continuationSeparator/>
      </w:r>
    </w:p>
  </w:footnote>
  <w:footnote w:type="continuationNotice" w:id="1">
    <w:p w14:paraId="7A961660" w14:textId="77777777" w:rsidR="00E366D6" w:rsidRDefault="00E366D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BE09F" w14:textId="11E001E3" w:rsidR="00F40FB4" w:rsidRDefault="00F40FB4" w:rsidP="009E34CE">
    <w:pPr>
      <w:pStyle w:val="Header"/>
      <w:pBdr>
        <w:bottom w:val="single" w:sz="4" w:space="1" w:color="auto"/>
      </w:pBdr>
      <w:jc w:val="right"/>
      <w:rPr>
        <w:rFonts w:cs="Tahoma"/>
      </w:rPr>
    </w:pPr>
  </w:p>
  <w:p w14:paraId="6EC52294" w14:textId="77777777" w:rsidR="00F40FB4" w:rsidRDefault="00A54B6E">
    <w:pPr>
      <w:pStyle w:val="Header"/>
      <w:pBdr>
        <w:bottom w:val="single" w:sz="4" w:space="1" w:color="auto"/>
      </w:pBdr>
      <w:rPr>
        <w:rFonts w:cs="Tahoma"/>
      </w:rPr>
    </w:pPr>
    <w:r>
      <w:rPr>
        <w:rFonts w:asciiTheme="majorHAnsi" w:eastAsiaTheme="majorEastAsia" w:hAnsiTheme="majorHAnsi" w:cstheme="majorBidi"/>
        <w:bCs/>
        <w:iCs/>
        <w:color w:val="595959" w:themeColor="text1" w:themeTint="A6"/>
        <w:sz w:val="28"/>
        <w:szCs w:val="32"/>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AB30F" w14:textId="2A52F5C9" w:rsidR="00F40FB4" w:rsidRPr="00B93638" w:rsidRDefault="00D451B8" w:rsidP="00B93638">
    <w:pPr>
      <w:pStyle w:val="Header"/>
    </w:pPr>
    <w:r>
      <w:t xml:space="preserve"> </w:t>
    </w:r>
    <w:r w:rsidR="007A0378">
      <w:rPr>
        <w:noProof/>
      </w:rPr>
      <w:drawing>
        <wp:inline distT="0" distB="0" distL="0" distR="0" wp14:anchorId="379E3AC0" wp14:editId="46B08759">
          <wp:extent cx="5856051" cy="139761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6730" cy="14025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20AB25"/>
    <w:multiLevelType w:val="singleLevel"/>
    <w:tmpl w:val="8019B0C7"/>
    <w:lvl w:ilvl="0">
      <w:numFmt w:val="decimal"/>
      <w:lvlText w:val="•"/>
      <w:lvlJc w:val="left"/>
    </w:lvl>
  </w:abstractNum>
  <w:abstractNum w:abstractNumId="1" w15:restartNumberingAfterBreak="0">
    <w:nsid w:val="C720072F"/>
    <w:multiLevelType w:val="singleLevel"/>
    <w:tmpl w:val="E34CB7F7"/>
    <w:lvl w:ilvl="0">
      <w:numFmt w:val="decimal"/>
      <w:lvlText w:val="•"/>
      <w:lvlJc w:val="left"/>
    </w:lvl>
  </w:abstractNum>
  <w:abstractNum w:abstractNumId="2" w15:restartNumberingAfterBreak="0">
    <w:nsid w:val="159537C2"/>
    <w:multiLevelType w:val="hybridMultilevel"/>
    <w:tmpl w:val="A6022B64"/>
    <w:lvl w:ilvl="0" w:tplc="E1E493EE">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1EE45A84"/>
    <w:multiLevelType w:val="hybridMultilevel"/>
    <w:tmpl w:val="87D4507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36B05A9"/>
    <w:multiLevelType w:val="singleLevel"/>
    <w:tmpl w:val="0FD38998"/>
    <w:lvl w:ilvl="0">
      <w:numFmt w:val="decimal"/>
      <w:lvlText w:val="•"/>
      <w:lvlJc w:val="left"/>
    </w:lvl>
  </w:abstractNum>
  <w:abstractNum w:abstractNumId="5" w15:restartNumberingAfterBreak="0">
    <w:nsid w:val="29FD1186"/>
    <w:multiLevelType w:val="hybridMultilevel"/>
    <w:tmpl w:val="3D4E68DA"/>
    <w:lvl w:ilvl="0" w:tplc="08090001">
      <w:start w:val="1"/>
      <w:numFmt w:val="bullet"/>
      <w:lvlText w:val=""/>
      <w:lvlJc w:val="left"/>
      <w:pPr>
        <w:ind w:left="1800" w:hanging="360"/>
      </w:pPr>
      <w:rPr>
        <w:rFonts w:ascii="Symbol" w:hAnsi="Symbol" w:hint="default"/>
        <w:color w:val="46555A" w:themeColor="text2"/>
      </w:rPr>
    </w:lvl>
    <w:lvl w:ilvl="1" w:tplc="FFFFFFFF">
      <w:start w:val="1"/>
      <w:numFmt w:val="lowerRoman"/>
      <w:lvlText w:val="%2."/>
      <w:lvlJc w:val="righ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 w15:restartNumberingAfterBreak="0">
    <w:nsid w:val="2E692210"/>
    <w:multiLevelType w:val="hybridMultilevel"/>
    <w:tmpl w:val="4044F04E"/>
    <w:lvl w:ilvl="0" w:tplc="08090001">
      <w:start w:val="1"/>
      <w:numFmt w:val="bullet"/>
      <w:lvlText w:val=""/>
      <w:lvlJc w:val="left"/>
      <w:pPr>
        <w:ind w:left="720" w:hanging="360"/>
      </w:pPr>
      <w:rPr>
        <w:rFonts w:ascii="Symbol" w:hAnsi="Symbol" w:hint="default"/>
        <w:color w:val="46555A" w:themeColor="text2"/>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E97A41"/>
    <w:multiLevelType w:val="hybridMultilevel"/>
    <w:tmpl w:val="C2AE05BA"/>
    <w:lvl w:ilvl="0" w:tplc="08090001">
      <w:start w:val="1"/>
      <w:numFmt w:val="bullet"/>
      <w:lvlText w:val=""/>
      <w:lvlJc w:val="left"/>
      <w:pPr>
        <w:ind w:left="1636" w:hanging="360"/>
      </w:pPr>
      <w:rPr>
        <w:rFonts w:ascii="Symbol" w:hAnsi="Symbol" w:hint="default"/>
        <w:color w:val="46555A" w:themeColor="text2"/>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8" w15:restartNumberingAfterBreak="0">
    <w:nsid w:val="35FF227B"/>
    <w:multiLevelType w:val="singleLevel"/>
    <w:tmpl w:val="8E0557AC"/>
    <w:lvl w:ilvl="0">
      <w:numFmt w:val="decimal"/>
      <w:lvlText w:val="•"/>
      <w:lvlJc w:val="left"/>
    </w:lvl>
  </w:abstractNum>
  <w:abstractNum w:abstractNumId="9" w15:restartNumberingAfterBreak="0">
    <w:nsid w:val="3E840518"/>
    <w:multiLevelType w:val="hybridMultilevel"/>
    <w:tmpl w:val="28906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ED5B6F"/>
    <w:multiLevelType w:val="hybridMultilevel"/>
    <w:tmpl w:val="D6A03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B56C46"/>
    <w:multiLevelType w:val="hybridMultilevel"/>
    <w:tmpl w:val="14EC15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3B41CB8"/>
    <w:multiLevelType w:val="hybridMultilevel"/>
    <w:tmpl w:val="F7285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D87F53"/>
    <w:multiLevelType w:val="hybridMultilevel"/>
    <w:tmpl w:val="E71262E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4" w15:restartNumberingAfterBreak="0">
    <w:nsid w:val="4523015E"/>
    <w:multiLevelType w:val="hybridMultilevel"/>
    <w:tmpl w:val="24646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7E78EE"/>
    <w:multiLevelType w:val="hybridMultilevel"/>
    <w:tmpl w:val="0E2C0142"/>
    <w:lvl w:ilvl="0" w:tplc="08090001">
      <w:start w:val="1"/>
      <w:numFmt w:val="bullet"/>
      <w:lvlText w:val=""/>
      <w:lvlJc w:val="left"/>
      <w:pPr>
        <w:ind w:left="1520" w:hanging="360"/>
      </w:pPr>
      <w:rPr>
        <w:rFonts w:ascii="Symbol" w:hAnsi="Symbol" w:hint="default"/>
        <w:color w:val="46555A" w:themeColor="text2"/>
      </w:rPr>
    </w:lvl>
    <w:lvl w:ilvl="1" w:tplc="08090003" w:tentative="1">
      <w:start w:val="1"/>
      <w:numFmt w:val="bullet"/>
      <w:lvlText w:val="o"/>
      <w:lvlJc w:val="left"/>
      <w:pPr>
        <w:ind w:left="2240" w:hanging="360"/>
      </w:pPr>
      <w:rPr>
        <w:rFonts w:ascii="Courier New" w:hAnsi="Courier New" w:cs="Courier New" w:hint="default"/>
      </w:rPr>
    </w:lvl>
    <w:lvl w:ilvl="2" w:tplc="08090005" w:tentative="1">
      <w:start w:val="1"/>
      <w:numFmt w:val="bullet"/>
      <w:lvlText w:val=""/>
      <w:lvlJc w:val="left"/>
      <w:pPr>
        <w:ind w:left="2960" w:hanging="360"/>
      </w:pPr>
      <w:rPr>
        <w:rFonts w:ascii="Wingdings" w:hAnsi="Wingdings" w:hint="default"/>
      </w:rPr>
    </w:lvl>
    <w:lvl w:ilvl="3" w:tplc="08090001" w:tentative="1">
      <w:start w:val="1"/>
      <w:numFmt w:val="bullet"/>
      <w:lvlText w:val=""/>
      <w:lvlJc w:val="left"/>
      <w:pPr>
        <w:ind w:left="3680" w:hanging="360"/>
      </w:pPr>
      <w:rPr>
        <w:rFonts w:ascii="Symbol" w:hAnsi="Symbol" w:hint="default"/>
      </w:rPr>
    </w:lvl>
    <w:lvl w:ilvl="4" w:tplc="08090003" w:tentative="1">
      <w:start w:val="1"/>
      <w:numFmt w:val="bullet"/>
      <w:lvlText w:val="o"/>
      <w:lvlJc w:val="left"/>
      <w:pPr>
        <w:ind w:left="4400" w:hanging="360"/>
      </w:pPr>
      <w:rPr>
        <w:rFonts w:ascii="Courier New" w:hAnsi="Courier New" w:cs="Courier New" w:hint="default"/>
      </w:rPr>
    </w:lvl>
    <w:lvl w:ilvl="5" w:tplc="08090005" w:tentative="1">
      <w:start w:val="1"/>
      <w:numFmt w:val="bullet"/>
      <w:lvlText w:val=""/>
      <w:lvlJc w:val="left"/>
      <w:pPr>
        <w:ind w:left="5120" w:hanging="360"/>
      </w:pPr>
      <w:rPr>
        <w:rFonts w:ascii="Wingdings" w:hAnsi="Wingdings" w:hint="default"/>
      </w:rPr>
    </w:lvl>
    <w:lvl w:ilvl="6" w:tplc="08090001" w:tentative="1">
      <w:start w:val="1"/>
      <w:numFmt w:val="bullet"/>
      <w:lvlText w:val=""/>
      <w:lvlJc w:val="left"/>
      <w:pPr>
        <w:ind w:left="5840" w:hanging="360"/>
      </w:pPr>
      <w:rPr>
        <w:rFonts w:ascii="Symbol" w:hAnsi="Symbol" w:hint="default"/>
      </w:rPr>
    </w:lvl>
    <w:lvl w:ilvl="7" w:tplc="08090003" w:tentative="1">
      <w:start w:val="1"/>
      <w:numFmt w:val="bullet"/>
      <w:lvlText w:val="o"/>
      <w:lvlJc w:val="left"/>
      <w:pPr>
        <w:ind w:left="6560" w:hanging="360"/>
      </w:pPr>
      <w:rPr>
        <w:rFonts w:ascii="Courier New" w:hAnsi="Courier New" w:cs="Courier New" w:hint="default"/>
      </w:rPr>
    </w:lvl>
    <w:lvl w:ilvl="8" w:tplc="08090005" w:tentative="1">
      <w:start w:val="1"/>
      <w:numFmt w:val="bullet"/>
      <w:lvlText w:val=""/>
      <w:lvlJc w:val="left"/>
      <w:pPr>
        <w:ind w:left="7280" w:hanging="360"/>
      </w:pPr>
      <w:rPr>
        <w:rFonts w:ascii="Wingdings" w:hAnsi="Wingdings" w:hint="default"/>
      </w:rPr>
    </w:lvl>
  </w:abstractNum>
  <w:abstractNum w:abstractNumId="16" w15:restartNumberingAfterBreak="0">
    <w:nsid w:val="48E36CF0"/>
    <w:multiLevelType w:val="hybridMultilevel"/>
    <w:tmpl w:val="B4F0E7A8"/>
    <w:lvl w:ilvl="0" w:tplc="DB38713C">
      <w:start w:val="1"/>
      <w:numFmt w:val="bullet"/>
      <w:pStyle w:val="BulletInden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2A6315"/>
    <w:multiLevelType w:val="hybridMultilevel"/>
    <w:tmpl w:val="F7589114"/>
    <w:lvl w:ilvl="0" w:tplc="7D48B252">
      <w:start w:val="1"/>
      <w:numFmt w:val="decimal"/>
      <w:pStyle w:val="Heading1Numbered"/>
      <w:lvlText w:val="%1."/>
      <w:lvlJc w:val="left"/>
      <w:pPr>
        <w:ind w:left="360" w:hanging="360"/>
      </w:pPr>
      <w:rPr>
        <w:color w:val="EB2D2E" w:themeColor="background1"/>
      </w:rPr>
    </w:lvl>
    <w:lvl w:ilvl="1" w:tplc="73E0B840">
      <w:start w:val="1"/>
      <w:numFmt w:val="decimal"/>
      <w:pStyle w:val="Heading2Numbered"/>
      <w:lvlText w:val="%2.1"/>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DEF1FDF"/>
    <w:multiLevelType w:val="hybridMultilevel"/>
    <w:tmpl w:val="6D12DEDC"/>
    <w:lvl w:ilvl="0" w:tplc="59C2C61A">
      <w:start w:val="1"/>
      <w:numFmt w:val="decimal"/>
      <w:pStyle w:val="Style1"/>
      <w:lvlText w:val="%1."/>
      <w:lvlJc w:val="left"/>
      <w:pPr>
        <w:ind w:left="643" w:hanging="360"/>
      </w:pPr>
      <w:rPr>
        <w:rFonts w:ascii="Tahoma" w:hAnsi="Tahoma" w:hint="default"/>
        <w:color w:val="4F9E4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B59CBB"/>
    <w:multiLevelType w:val="singleLevel"/>
    <w:tmpl w:val="4ED18312"/>
    <w:lvl w:ilvl="0">
      <w:numFmt w:val="decimal"/>
      <w:lvlText w:val="•"/>
      <w:lvlJc w:val="left"/>
    </w:lvl>
  </w:abstractNum>
  <w:abstractNum w:abstractNumId="20" w15:restartNumberingAfterBreak="0">
    <w:nsid w:val="57A76EA5"/>
    <w:multiLevelType w:val="singleLevel"/>
    <w:tmpl w:val="F804A77F"/>
    <w:lvl w:ilvl="0">
      <w:numFmt w:val="decimal"/>
      <w:lvlText w:val="•"/>
      <w:lvlJc w:val="left"/>
    </w:lvl>
  </w:abstractNum>
  <w:abstractNum w:abstractNumId="21" w15:restartNumberingAfterBreak="0">
    <w:nsid w:val="64851907"/>
    <w:multiLevelType w:val="hybridMultilevel"/>
    <w:tmpl w:val="AFEC6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9A42CD"/>
    <w:multiLevelType w:val="hybridMultilevel"/>
    <w:tmpl w:val="E2BE142E"/>
    <w:lvl w:ilvl="0" w:tplc="EF9E36DA">
      <w:start w:val="1"/>
      <w:numFmt w:val="decimal"/>
      <w:lvlText w:val="%1."/>
      <w:lvlJc w:val="left"/>
      <w:pPr>
        <w:ind w:left="643" w:hanging="360"/>
      </w:pPr>
      <w:rPr>
        <w:rFonts w:ascii="Tahoma" w:hAnsi="Tahoma" w:hint="default"/>
        <w:color w:val="FFC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DE2F84"/>
    <w:multiLevelType w:val="hybridMultilevel"/>
    <w:tmpl w:val="1554B574"/>
    <w:lvl w:ilvl="0" w:tplc="E1E493EE">
      <w:start w:val="1"/>
      <w:numFmt w:val="lowerLetter"/>
      <w:lvlText w:val="%1)"/>
      <w:lvlJc w:val="left"/>
      <w:pPr>
        <w:ind w:left="1800" w:hanging="360"/>
      </w:pPr>
      <w:rPr>
        <w:rFonts w:hint="default"/>
      </w:rPr>
    </w:lvl>
    <w:lvl w:ilvl="1" w:tplc="0809001B">
      <w:start w:val="1"/>
      <w:numFmt w:val="lowerRoman"/>
      <w:lvlText w:val="%2."/>
      <w:lvlJc w:val="righ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796B5A2A"/>
    <w:multiLevelType w:val="hybridMultilevel"/>
    <w:tmpl w:val="5708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B63C65"/>
    <w:multiLevelType w:val="hybridMultilevel"/>
    <w:tmpl w:val="4E8EF570"/>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6" w15:restartNumberingAfterBreak="0">
    <w:nsid w:val="7F4C4C1A"/>
    <w:multiLevelType w:val="hybridMultilevel"/>
    <w:tmpl w:val="7F24EBE4"/>
    <w:lvl w:ilvl="0" w:tplc="1018E962">
      <w:start w:val="1"/>
      <w:numFmt w:val="bullet"/>
      <w:pStyle w:val="ListParagraph"/>
      <w:lvlText w:val=""/>
      <w:lvlJc w:val="left"/>
      <w:pPr>
        <w:ind w:left="1440" w:hanging="360"/>
      </w:pPr>
      <w:rPr>
        <w:rFonts w:ascii="Symbol" w:hAnsi="Symbol" w:hint="default"/>
        <w:b w:val="0"/>
        <w:i w:val="0"/>
        <w:color w:val="000000" w:themeColor="tex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51817968">
    <w:abstractNumId w:val="26"/>
  </w:num>
  <w:num w:numId="2" w16cid:durableId="1517770238">
    <w:abstractNumId w:val="16"/>
  </w:num>
  <w:num w:numId="3" w16cid:durableId="393938405">
    <w:abstractNumId w:val="17"/>
  </w:num>
  <w:num w:numId="4" w16cid:durableId="1225415476">
    <w:abstractNumId w:val="13"/>
  </w:num>
  <w:num w:numId="5" w16cid:durableId="543522001">
    <w:abstractNumId w:val="11"/>
  </w:num>
  <w:num w:numId="6" w16cid:durableId="939948702">
    <w:abstractNumId w:val="2"/>
  </w:num>
  <w:num w:numId="7" w16cid:durableId="372581698">
    <w:abstractNumId w:val="24"/>
  </w:num>
  <w:num w:numId="8" w16cid:durableId="1328289267">
    <w:abstractNumId w:val="6"/>
  </w:num>
  <w:num w:numId="9" w16cid:durableId="1223906082">
    <w:abstractNumId w:val="21"/>
  </w:num>
  <w:num w:numId="10" w16cid:durableId="1193036782">
    <w:abstractNumId w:val="10"/>
  </w:num>
  <w:num w:numId="11" w16cid:durableId="673456660">
    <w:abstractNumId w:val="14"/>
  </w:num>
  <w:num w:numId="12" w16cid:durableId="1520585246">
    <w:abstractNumId w:val="12"/>
  </w:num>
  <w:num w:numId="13" w16cid:durableId="1188451564">
    <w:abstractNumId w:val="3"/>
  </w:num>
  <w:num w:numId="14" w16cid:durableId="570431589">
    <w:abstractNumId w:val="8"/>
  </w:num>
  <w:num w:numId="15" w16cid:durableId="37977842">
    <w:abstractNumId w:val="19"/>
  </w:num>
  <w:num w:numId="16" w16cid:durableId="1435664190">
    <w:abstractNumId w:val="0"/>
  </w:num>
  <w:num w:numId="17" w16cid:durableId="2070568287">
    <w:abstractNumId w:val="20"/>
  </w:num>
  <w:num w:numId="18" w16cid:durableId="2142844978">
    <w:abstractNumId w:val="1"/>
  </w:num>
  <w:num w:numId="19" w16cid:durableId="100341450">
    <w:abstractNumId w:val="4"/>
  </w:num>
  <w:num w:numId="20" w16cid:durableId="1374840863">
    <w:abstractNumId w:val="9"/>
  </w:num>
  <w:num w:numId="21" w16cid:durableId="278026893">
    <w:abstractNumId w:val="22"/>
  </w:num>
  <w:num w:numId="22" w16cid:durableId="570889394">
    <w:abstractNumId w:val="18"/>
  </w:num>
  <w:num w:numId="23" w16cid:durableId="679435277">
    <w:abstractNumId w:val="18"/>
  </w:num>
  <w:num w:numId="24" w16cid:durableId="676924590">
    <w:abstractNumId w:val="18"/>
  </w:num>
  <w:num w:numId="25" w16cid:durableId="1353150065">
    <w:abstractNumId w:val="18"/>
  </w:num>
  <w:num w:numId="26" w16cid:durableId="1830124638">
    <w:abstractNumId w:val="18"/>
  </w:num>
  <w:num w:numId="27" w16cid:durableId="264962183">
    <w:abstractNumId w:val="18"/>
  </w:num>
  <w:num w:numId="28" w16cid:durableId="364867967">
    <w:abstractNumId w:val="18"/>
  </w:num>
  <w:num w:numId="29" w16cid:durableId="1235046916">
    <w:abstractNumId w:val="18"/>
  </w:num>
  <w:num w:numId="30" w16cid:durableId="1445659558">
    <w:abstractNumId w:val="18"/>
  </w:num>
  <w:num w:numId="31" w16cid:durableId="1576355047">
    <w:abstractNumId w:val="18"/>
  </w:num>
  <w:num w:numId="32" w16cid:durableId="1873835686">
    <w:abstractNumId w:val="18"/>
  </w:num>
  <w:num w:numId="33" w16cid:durableId="944769641">
    <w:abstractNumId w:val="18"/>
  </w:num>
  <w:num w:numId="34" w16cid:durableId="1067528998">
    <w:abstractNumId w:val="18"/>
  </w:num>
  <w:num w:numId="35" w16cid:durableId="495222023">
    <w:abstractNumId w:val="23"/>
  </w:num>
  <w:num w:numId="36" w16cid:durableId="1705521416">
    <w:abstractNumId w:val="7"/>
  </w:num>
  <w:num w:numId="37" w16cid:durableId="180556450">
    <w:abstractNumId w:val="25"/>
  </w:num>
  <w:num w:numId="38" w16cid:durableId="1947929371">
    <w:abstractNumId w:val="15"/>
  </w:num>
  <w:num w:numId="39" w16cid:durableId="2080783164">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FB4"/>
    <w:rsid w:val="00002448"/>
    <w:rsid w:val="000028CE"/>
    <w:rsid w:val="00003274"/>
    <w:rsid w:val="0000399F"/>
    <w:rsid w:val="00004071"/>
    <w:rsid w:val="00005C6C"/>
    <w:rsid w:val="00014BBD"/>
    <w:rsid w:val="00017BC8"/>
    <w:rsid w:val="0002362C"/>
    <w:rsid w:val="00030810"/>
    <w:rsid w:val="00035799"/>
    <w:rsid w:val="0004438D"/>
    <w:rsid w:val="00046BE7"/>
    <w:rsid w:val="000476F2"/>
    <w:rsid w:val="0005765B"/>
    <w:rsid w:val="00063E79"/>
    <w:rsid w:val="00077471"/>
    <w:rsid w:val="000850E7"/>
    <w:rsid w:val="00095879"/>
    <w:rsid w:val="000B0E7D"/>
    <w:rsid w:val="000B3E92"/>
    <w:rsid w:val="000C06F5"/>
    <w:rsid w:val="000C6CEE"/>
    <w:rsid w:val="000D3FB8"/>
    <w:rsid w:val="000E4ED8"/>
    <w:rsid w:val="00100D26"/>
    <w:rsid w:val="00102565"/>
    <w:rsid w:val="00103AF8"/>
    <w:rsid w:val="001104AB"/>
    <w:rsid w:val="0011614C"/>
    <w:rsid w:val="0013092E"/>
    <w:rsid w:val="00130BC6"/>
    <w:rsid w:val="00137267"/>
    <w:rsid w:val="00146F17"/>
    <w:rsid w:val="0015156C"/>
    <w:rsid w:val="00155F28"/>
    <w:rsid w:val="0015621E"/>
    <w:rsid w:val="0016106A"/>
    <w:rsid w:val="00171E46"/>
    <w:rsid w:val="00176BBC"/>
    <w:rsid w:val="00181AA5"/>
    <w:rsid w:val="001826ED"/>
    <w:rsid w:val="00194E02"/>
    <w:rsid w:val="001A2273"/>
    <w:rsid w:val="001B061D"/>
    <w:rsid w:val="001B1430"/>
    <w:rsid w:val="001D0351"/>
    <w:rsid w:val="001D4CAE"/>
    <w:rsid w:val="001E4070"/>
    <w:rsid w:val="001E740E"/>
    <w:rsid w:val="001F1636"/>
    <w:rsid w:val="001F355E"/>
    <w:rsid w:val="001F3F05"/>
    <w:rsid w:val="001F7A9B"/>
    <w:rsid w:val="00202658"/>
    <w:rsid w:val="00203C5A"/>
    <w:rsid w:val="002143E0"/>
    <w:rsid w:val="002158B7"/>
    <w:rsid w:val="00221362"/>
    <w:rsid w:val="0023167C"/>
    <w:rsid w:val="00232CF5"/>
    <w:rsid w:val="002477E1"/>
    <w:rsid w:val="00262AE7"/>
    <w:rsid w:val="002662A6"/>
    <w:rsid w:val="002705C7"/>
    <w:rsid w:val="00271909"/>
    <w:rsid w:val="002750ED"/>
    <w:rsid w:val="002758CA"/>
    <w:rsid w:val="002777B1"/>
    <w:rsid w:val="00282D7B"/>
    <w:rsid w:val="0028692B"/>
    <w:rsid w:val="00292376"/>
    <w:rsid w:val="002A079B"/>
    <w:rsid w:val="002B6528"/>
    <w:rsid w:val="002C3A14"/>
    <w:rsid w:val="00304E69"/>
    <w:rsid w:val="0031028D"/>
    <w:rsid w:val="00322875"/>
    <w:rsid w:val="0033062A"/>
    <w:rsid w:val="0034175D"/>
    <w:rsid w:val="00341D6B"/>
    <w:rsid w:val="00352B4F"/>
    <w:rsid w:val="00361653"/>
    <w:rsid w:val="00362C2B"/>
    <w:rsid w:val="003638D0"/>
    <w:rsid w:val="00367AEB"/>
    <w:rsid w:val="00372CD0"/>
    <w:rsid w:val="00383A4C"/>
    <w:rsid w:val="0039252A"/>
    <w:rsid w:val="003A3555"/>
    <w:rsid w:val="003B359D"/>
    <w:rsid w:val="003B6996"/>
    <w:rsid w:val="003B758A"/>
    <w:rsid w:val="003C20DA"/>
    <w:rsid w:val="003C35A3"/>
    <w:rsid w:val="003D0A11"/>
    <w:rsid w:val="003D1B67"/>
    <w:rsid w:val="003D52A3"/>
    <w:rsid w:val="003E04D8"/>
    <w:rsid w:val="003E27FE"/>
    <w:rsid w:val="003E57D4"/>
    <w:rsid w:val="003F42FD"/>
    <w:rsid w:val="004008C5"/>
    <w:rsid w:val="00410EE3"/>
    <w:rsid w:val="00423DE3"/>
    <w:rsid w:val="00433CAE"/>
    <w:rsid w:val="0045659A"/>
    <w:rsid w:val="004569F0"/>
    <w:rsid w:val="00472E38"/>
    <w:rsid w:val="00476C31"/>
    <w:rsid w:val="00477DE1"/>
    <w:rsid w:val="00485844"/>
    <w:rsid w:val="004867FA"/>
    <w:rsid w:val="004A63DC"/>
    <w:rsid w:val="004B10DE"/>
    <w:rsid w:val="004B5415"/>
    <w:rsid w:val="004B72ED"/>
    <w:rsid w:val="004C1820"/>
    <w:rsid w:val="004C6796"/>
    <w:rsid w:val="004C79A4"/>
    <w:rsid w:val="004D1C76"/>
    <w:rsid w:val="004D4C11"/>
    <w:rsid w:val="004D6CD4"/>
    <w:rsid w:val="00505388"/>
    <w:rsid w:val="00505C64"/>
    <w:rsid w:val="00513FDD"/>
    <w:rsid w:val="00515F03"/>
    <w:rsid w:val="00525BEA"/>
    <w:rsid w:val="005355D7"/>
    <w:rsid w:val="005470FA"/>
    <w:rsid w:val="00567155"/>
    <w:rsid w:val="00587835"/>
    <w:rsid w:val="00591A90"/>
    <w:rsid w:val="00591B8E"/>
    <w:rsid w:val="00592725"/>
    <w:rsid w:val="005958DF"/>
    <w:rsid w:val="00597464"/>
    <w:rsid w:val="0059770D"/>
    <w:rsid w:val="005A4BE8"/>
    <w:rsid w:val="005B6806"/>
    <w:rsid w:val="005C2542"/>
    <w:rsid w:val="005C5484"/>
    <w:rsid w:val="005C55D7"/>
    <w:rsid w:val="005D5CA6"/>
    <w:rsid w:val="005D6BCF"/>
    <w:rsid w:val="005E7F25"/>
    <w:rsid w:val="005F591C"/>
    <w:rsid w:val="005F7F1E"/>
    <w:rsid w:val="0060219C"/>
    <w:rsid w:val="00602B17"/>
    <w:rsid w:val="00603EC6"/>
    <w:rsid w:val="00604B77"/>
    <w:rsid w:val="00610483"/>
    <w:rsid w:val="006124D8"/>
    <w:rsid w:val="00635372"/>
    <w:rsid w:val="006469EB"/>
    <w:rsid w:val="00667FAD"/>
    <w:rsid w:val="00670FB5"/>
    <w:rsid w:val="00671315"/>
    <w:rsid w:val="00676995"/>
    <w:rsid w:val="006816D5"/>
    <w:rsid w:val="00694099"/>
    <w:rsid w:val="00694758"/>
    <w:rsid w:val="0069541D"/>
    <w:rsid w:val="00697774"/>
    <w:rsid w:val="006A05BD"/>
    <w:rsid w:val="006A0BB7"/>
    <w:rsid w:val="006A0C0B"/>
    <w:rsid w:val="006A27FE"/>
    <w:rsid w:val="006A2836"/>
    <w:rsid w:val="006A42AE"/>
    <w:rsid w:val="006A4841"/>
    <w:rsid w:val="006A705F"/>
    <w:rsid w:val="006B0DDF"/>
    <w:rsid w:val="006B2309"/>
    <w:rsid w:val="006B29EE"/>
    <w:rsid w:val="006B3C8B"/>
    <w:rsid w:val="006C055F"/>
    <w:rsid w:val="006C658F"/>
    <w:rsid w:val="006D2CBA"/>
    <w:rsid w:val="006E6D94"/>
    <w:rsid w:val="006F5D68"/>
    <w:rsid w:val="00700D64"/>
    <w:rsid w:val="0070380C"/>
    <w:rsid w:val="007137C7"/>
    <w:rsid w:val="00720663"/>
    <w:rsid w:val="00722D71"/>
    <w:rsid w:val="007268C5"/>
    <w:rsid w:val="0073288F"/>
    <w:rsid w:val="00734FFB"/>
    <w:rsid w:val="0073653F"/>
    <w:rsid w:val="0073703C"/>
    <w:rsid w:val="00737165"/>
    <w:rsid w:val="00744A38"/>
    <w:rsid w:val="007464D9"/>
    <w:rsid w:val="00767868"/>
    <w:rsid w:val="007713F4"/>
    <w:rsid w:val="00771C69"/>
    <w:rsid w:val="00772B99"/>
    <w:rsid w:val="00774ED5"/>
    <w:rsid w:val="00781F65"/>
    <w:rsid w:val="00786B23"/>
    <w:rsid w:val="00786BFD"/>
    <w:rsid w:val="0078774E"/>
    <w:rsid w:val="00790DB3"/>
    <w:rsid w:val="00791B56"/>
    <w:rsid w:val="007968F3"/>
    <w:rsid w:val="007A0378"/>
    <w:rsid w:val="007A3CC8"/>
    <w:rsid w:val="007A665B"/>
    <w:rsid w:val="007A66AE"/>
    <w:rsid w:val="007B1E67"/>
    <w:rsid w:val="007B6EFC"/>
    <w:rsid w:val="007C27B6"/>
    <w:rsid w:val="007C4872"/>
    <w:rsid w:val="007D5647"/>
    <w:rsid w:val="007D5A82"/>
    <w:rsid w:val="007D745C"/>
    <w:rsid w:val="007F39A8"/>
    <w:rsid w:val="00801AB1"/>
    <w:rsid w:val="00801B18"/>
    <w:rsid w:val="00804BC4"/>
    <w:rsid w:val="00817C56"/>
    <w:rsid w:val="008204FF"/>
    <w:rsid w:val="00820527"/>
    <w:rsid w:val="00822698"/>
    <w:rsid w:val="00822BCB"/>
    <w:rsid w:val="00823259"/>
    <w:rsid w:val="00833794"/>
    <w:rsid w:val="008338EB"/>
    <w:rsid w:val="008435DE"/>
    <w:rsid w:val="00846182"/>
    <w:rsid w:val="00866A2A"/>
    <w:rsid w:val="00872205"/>
    <w:rsid w:val="008972CF"/>
    <w:rsid w:val="00897510"/>
    <w:rsid w:val="008B63D0"/>
    <w:rsid w:val="008B68F8"/>
    <w:rsid w:val="008E3383"/>
    <w:rsid w:val="008F204F"/>
    <w:rsid w:val="008F5EAC"/>
    <w:rsid w:val="008F7894"/>
    <w:rsid w:val="009035A3"/>
    <w:rsid w:val="0090445B"/>
    <w:rsid w:val="00904765"/>
    <w:rsid w:val="00907160"/>
    <w:rsid w:val="00911860"/>
    <w:rsid w:val="009141F2"/>
    <w:rsid w:val="00916398"/>
    <w:rsid w:val="00916601"/>
    <w:rsid w:val="009227B5"/>
    <w:rsid w:val="009369DE"/>
    <w:rsid w:val="00941FFF"/>
    <w:rsid w:val="00942DE3"/>
    <w:rsid w:val="00954D0B"/>
    <w:rsid w:val="0096378D"/>
    <w:rsid w:val="009645A8"/>
    <w:rsid w:val="00964EE9"/>
    <w:rsid w:val="00966355"/>
    <w:rsid w:val="0097121B"/>
    <w:rsid w:val="0097198C"/>
    <w:rsid w:val="00975C28"/>
    <w:rsid w:val="00976392"/>
    <w:rsid w:val="00980C1C"/>
    <w:rsid w:val="00981FE7"/>
    <w:rsid w:val="00992CD5"/>
    <w:rsid w:val="00995C70"/>
    <w:rsid w:val="009C371D"/>
    <w:rsid w:val="009C41CB"/>
    <w:rsid w:val="009D71E4"/>
    <w:rsid w:val="009E34CE"/>
    <w:rsid w:val="009E52D2"/>
    <w:rsid w:val="009F1337"/>
    <w:rsid w:val="009F34E9"/>
    <w:rsid w:val="009F43A4"/>
    <w:rsid w:val="009F485F"/>
    <w:rsid w:val="009F4D94"/>
    <w:rsid w:val="00A00774"/>
    <w:rsid w:val="00A077EB"/>
    <w:rsid w:val="00A10157"/>
    <w:rsid w:val="00A15B92"/>
    <w:rsid w:val="00A2297A"/>
    <w:rsid w:val="00A251F1"/>
    <w:rsid w:val="00A2591A"/>
    <w:rsid w:val="00A277FE"/>
    <w:rsid w:val="00A3191D"/>
    <w:rsid w:val="00A36F5E"/>
    <w:rsid w:val="00A44CE4"/>
    <w:rsid w:val="00A469B4"/>
    <w:rsid w:val="00A54B6E"/>
    <w:rsid w:val="00A70B72"/>
    <w:rsid w:val="00A7180B"/>
    <w:rsid w:val="00A72A2A"/>
    <w:rsid w:val="00A77237"/>
    <w:rsid w:val="00A822FA"/>
    <w:rsid w:val="00A84891"/>
    <w:rsid w:val="00A85569"/>
    <w:rsid w:val="00A85F54"/>
    <w:rsid w:val="00A92722"/>
    <w:rsid w:val="00AB5364"/>
    <w:rsid w:val="00AC766A"/>
    <w:rsid w:val="00AD0366"/>
    <w:rsid w:val="00AF02EA"/>
    <w:rsid w:val="00AF12E7"/>
    <w:rsid w:val="00B00A5C"/>
    <w:rsid w:val="00B02A33"/>
    <w:rsid w:val="00B02BDF"/>
    <w:rsid w:val="00B06E39"/>
    <w:rsid w:val="00B10DBA"/>
    <w:rsid w:val="00B125FC"/>
    <w:rsid w:val="00B21F3B"/>
    <w:rsid w:val="00B26BA4"/>
    <w:rsid w:val="00B34C82"/>
    <w:rsid w:val="00B363A9"/>
    <w:rsid w:val="00B413D1"/>
    <w:rsid w:val="00B4271B"/>
    <w:rsid w:val="00B512D6"/>
    <w:rsid w:val="00B51B38"/>
    <w:rsid w:val="00B54F60"/>
    <w:rsid w:val="00B61716"/>
    <w:rsid w:val="00B757EE"/>
    <w:rsid w:val="00B769B5"/>
    <w:rsid w:val="00B87F09"/>
    <w:rsid w:val="00B92AE7"/>
    <w:rsid w:val="00B93638"/>
    <w:rsid w:val="00B93A1D"/>
    <w:rsid w:val="00B95776"/>
    <w:rsid w:val="00BA6604"/>
    <w:rsid w:val="00BA6FB7"/>
    <w:rsid w:val="00BA75B3"/>
    <w:rsid w:val="00BB10F7"/>
    <w:rsid w:val="00BB16B3"/>
    <w:rsid w:val="00BB183D"/>
    <w:rsid w:val="00BB5400"/>
    <w:rsid w:val="00BB799D"/>
    <w:rsid w:val="00BC1631"/>
    <w:rsid w:val="00BC6ED9"/>
    <w:rsid w:val="00BD6F0E"/>
    <w:rsid w:val="00BD71F7"/>
    <w:rsid w:val="00BE31AD"/>
    <w:rsid w:val="00BE73ED"/>
    <w:rsid w:val="00BF7BED"/>
    <w:rsid w:val="00C017D3"/>
    <w:rsid w:val="00C138EB"/>
    <w:rsid w:val="00C20B23"/>
    <w:rsid w:val="00C2214C"/>
    <w:rsid w:val="00C2557B"/>
    <w:rsid w:val="00C33702"/>
    <w:rsid w:val="00C34305"/>
    <w:rsid w:val="00C364CD"/>
    <w:rsid w:val="00C4511C"/>
    <w:rsid w:val="00C53E9C"/>
    <w:rsid w:val="00C72AEF"/>
    <w:rsid w:val="00C7698F"/>
    <w:rsid w:val="00C778B1"/>
    <w:rsid w:val="00C80CEF"/>
    <w:rsid w:val="00C87E8E"/>
    <w:rsid w:val="00C92BC8"/>
    <w:rsid w:val="00CA47B0"/>
    <w:rsid w:val="00CB0578"/>
    <w:rsid w:val="00CB0F31"/>
    <w:rsid w:val="00CB25CA"/>
    <w:rsid w:val="00CC4A3D"/>
    <w:rsid w:val="00CD147A"/>
    <w:rsid w:val="00CD2D16"/>
    <w:rsid w:val="00CD48B8"/>
    <w:rsid w:val="00CD4C32"/>
    <w:rsid w:val="00CD53DB"/>
    <w:rsid w:val="00CD6279"/>
    <w:rsid w:val="00CD793F"/>
    <w:rsid w:val="00CD7DC6"/>
    <w:rsid w:val="00CE5160"/>
    <w:rsid w:val="00CE6CAC"/>
    <w:rsid w:val="00D072D5"/>
    <w:rsid w:val="00D243F0"/>
    <w:rsid w:val="00D24C2A"/>
    <w:rsid w:val="00D3166C"/>
    <w:rsid w:val="00D3334D"/>
    <w:rsid w:val="00D413F1"/>
    <w:rsid w:val="00D425E6"/>
    <w:rsid w:val="00D43383"/>
    <w:rsid w:val="00D451B8"/>
    <w:rsid w:val="00D67988"/>
    <w:rsid w:val="00D74166"/>
    <w:rsid w:val="00D96260"/>
    <w:rsid w:val="00D97368"/>
    <w:rsid w:val="00DB0B8F"/>
    <w:rsid w:val="00DB3EC3"/>
    <w:rsid w:val="00DB687D"/>
    <w:rsid w:val="00DD09EF"/>
    <w:rsid w:val="00DD2A2D"/>
    <w:rsid w:val="00DD4187"/>
    <w:rsid w:val="00DF3556"/>
    <w:rsid w:val="00E00132"/>
    <w:rsid w:val="00E05030"/>
    <w:rsid w:val="00E16B01"/>
    <w:rsid w:val="00E23B10"/>
    <w:rsid w:val="00E3140F"/>
    <w:rsid w:val="00E35595"/>
    <w:rsid w:val="00E366D6"/>
    <w:rsid w:val="00E36D0C"/>
    <w:rsid w:val="00E473C2"/>
    <w:rsid w:val="00E571E5"/>
    <w:rsid w:val="00E57E75"/>
    <w:rsid w:val="00E65AF1"/>
    <w:rsid w:val="00E76CE9"/>
    <w:rsid w:val="00E778D3"/>
    <w:rsid w:val="00E81782"/>
    <w:rsid w:val="00E872F8"/>
    <w:rsid w:val="00E90A72"/>
    <w:rsid w:val="00E930A6"/>
    <w:rsid w:val="00EA35AD"/>
    <w:rsid w:val="00EA523D"/>
    <w:rsid w:val="00EB4513"/>
    <w:rsid w:val="00EC0A6D"/>
    <w:rsid w:val="00EC5E56"/>
    <w:rsid w:val="00ED37EB"/>
    <w:rsid w:val="00ED7061"/>
    <w:rsid w:val="00EE2A93"/>
    <w:rsid w:val="00EE421F"/>
    <w:rsid w:val="00EE70E4"/>
    <w:rsid w:val="00EF2F33"/>
    <w:rsid w:val="00EF5801"/>
    <w:rsid w:val="00EF5C2B"/>
    <w:rsid w:val="00F14F72"/>
    <w:rsid w:val="00F1776D"/>
    <w:rsid w:val="00F35946"/>
    <w:rsid w:val="00F40FB4"/>
    <w:rsid w:val="00F434E7"/>
    <w:rsid w:val="00F459C6"/>
    <w:rsid w:val="00F47AC7"/>
    <w:rsid w:val="00F54E51"/>
    <w:rsid w:val="00F611E6"/>
    <w:rsid w:val="00F63DE7"/>
    <w:rsid w:val="00F646C2"/>
    <w:rsid w:val="00F6556E"/>
    <w:rsid w:val="00F65C1E"/>
    <w:rsid w:val="00F66CB5"/>
    <w:rsid w:val="00F85ED7"/>
    <w:rsid w:val="00F8779C"/>
    <w:rsid w:val="00FB09DA"/>
    <w:rsid w:val="00FB4901"/>
    <w:rsid w:val="00FB7B61"/>
    <w:rsid w:val="00FC3914"/>
    <w:rsid w:val="00FC6F57"/>
    <w:rsid w:val="00FE1A97"/>
    <w:rsid w:val="00FF01CE"/>
    <w:rsid w:val="00FF17CA"/>
    <w:rsid w:val="00FF482F"/>
    <w:rsid w:val="00FF7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67C24"/>
  <w15:docId w15:val="{F1C768FF-7540-4F33-A3D3-111B4A085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w:hAnsi="Tahom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0"/>
    </w:pPr>
  </w:style>
  <w:style w:type="paragraph" w:styleId="Heading1">
    <w:name w:val="heading 1"/>
    <w:basedOn w:val="Normal"/>
    <w:next w:val="Normal"/>
    <w:link w:val="Heading1Char"/>
    <w:uiPriority w:val="9"/>
    <w:qFormat/>
    <w:pPr>
      <w:keepNext/>
      <w:keepLines/>
      <w:spacing w:after="60"/>
      <w:outlineLvl w:val="0"/>
    </w:pPr>
    <w:rPr>
      <w:rFonts w:eastAsiaTheme="majorEastAsia" w:cstheme="majorBidi"/>
      <w:bCs/>
      <w:color w:val="FF0000"/>
      <w:sz w:val="24"/>
      <w:szCs w:val="28"/>
    </w:rPr>
  </w:style>
  <w:style w:type="paragraph" w:styleId="Heading2">
    <w:name w:val="heading 2"/>
    <w:basedOn w:val="Normal"/>
    <w:next w:val="Normal"/>
    <w:link w:val="Heading2Char"/>
    <w:unhideWhenUsed/>
    <w:qFormat/>
    <w:pPr>
      <w:keepNext/>
      <w:keepLines/>
      <w:spacing w:before="60" w:after="120"/>
      <w:outlineLvl w:val="1"/>
    </w:pPr>
    <w:rPr>
      <w:rFonts w:eastAsiaTheme="majorEastAsia" w:cstheme="majorBidi"/>
      <w:bCs/>
      <w:color w:val="595959" w:themeColor="text1" w:themeTint="A6"/>
      <w:sz w:val="22"/>
      <w:szCs w:val="26"/>
    </w:rPr>
  </w:style>
  <w:style w:type="paragraph" w:styleId="Heading3">
    <w:name w:val="heading 3"/>
    <w:basedOn w:val="Normal"/>
    <w:next w:val="Normal"/>
    <w:link w:val="Heading3Char"/>
    <w:unhideWhenUsed/>
    <w:pPr>
      <w:keepNext/>
      <w:keepLines/>
      <w:spacing w:before="200"/>
      <w:outlineLvl w:val="2"/>
    </w:pPr>
    <w:rPr>
      <w:rFonts w:asciiTheme="majorHAnsi" w:eastAsiaTheme="majorEastAsia" w:hAnsiTheme="majorHAnsi" w:cstheme="majorBidi"/>
      <w:b/>
      <w:bCs/>
      <w:color w:val="FCDB31" w:themeColor="accent1"/>
    </w:rPr>
  </w:style>
  <w:style w:type="paragraph" w:styleId="Heading4">
    <w:name w:val="heading 4"/>
    <w:aliases w:val="Sub Heading"/>
    <w:basedOn w:val="Normal"/>
    <w:next w:val="Normal"/>
    <w:link w:val="Heading4Char"/>
    <w:unhideWhenUsed/>
    <w:qFormat/>
    <w:pPr>
      <w:keepNext/>
      <w:keepLines/>
      <w:outlineLvl w:val="3"/>
    </w:pPr>
    <w:rPr>
      <w:rFonts w:asciiTheme="majorHAnsi" w:eastAsiaTheme="majorEastAsia" w:hAnsiTheme="majorHAnsi" w:cstheme="majorBidi"/>
      <w:bCs/>
      <w:iCs/>
      <w:color w:val="595959" w:themeColor="text1" w:themeTint="A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pBdr>
        <w:top w:val="single" w:sz="8" w:space="1" w:color="000000" w:themeColor="text1"/>
      </w:pBdr>
      <w:tabs>
        <w:tab w:val="center" w:pos="4513"/>
        <w:tab w:val="right" w:pos="9026"/>
      </w:tabs>
      <w:spacing w:after="0"/>
    </w:pPr>
    <w:rPr>
      <w:sz w:val="16"/>
    </w:rPr>
  </w:style>
  <w:style w:type="character" w:customStyle="1" w:styleId="FooterChar">
    <w:name w:val="Footer Char"/>
    <w:basedOn w:val="DefaultParagraphFont"/>
    <w:link w:val="Footer"/>
    <w:uiPriority w:val="99"/>
    <w:rPr>
      <w:sz w:val="16"/>
    </w:rPr>
  </w:style>
  <w:style w:type="paragraph" w:styleId="BalloonText">
    <w:name w:val="Balloon Text"/>
    <w:basedOn w:val="Normal"/>
    <w:link w:val="BalloonTextChar"/>
    <w:uiPriority w:val="99"/>
    <w:semiHidden/>
    <w:unhideWhenUsed/>
    <w:rPr>
      <w:rFonts w:cs="Tahoma"/>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Pr>
      <w:sz w:val="16"/>
    </w:rPr>
  </w:style>
  <w:style w:type="character" w:styleId="Hyperlink">
    <w:name w:val="Hyperlink"/>
    <w:basedOn w:val="DefaultParagraphFont"/>
    <w:uiPriority w:val="99"/>
    <w:unhideWhenUsed/>
    <w:rPr>
      <w:color w:val="EB2D2E" w:themeColor="hyperlink"/>
      <w:u w:val="single"/>
    </w:rPr>
  </w:style>
  <w:style w:type="character" w:styleId="PlaceholderText">
    <w:name w:val="Placeholder Text"/>
    <w:basedOn w:val="DefaultParagraphFont"/>
    <w:uiPriority w:val="99"/>
    <w:semiHidden/>
    <w:rPr>
      <w:color w:val="808080"/>
    </w:rPr>
  </w:style>
  <w:style w:type="paragraph" w:customStyle="1" w:styleId="Normal95">
    <w:name w:val="Normal 9.5"/>
    <w:basedOn w:val="Normal"/>
    <w:link w:val="Normal95Char"/>
    <w:rPr>
      <w:sz w:val="18"/>
    </w:rPr>
  </w:style>
  <w:style w:type="character" w:customStyle="1" w:styleId="Normal95Char">
    <w:name w:val="Normal 9.5 Char"/>
    <w:basedOn w:val="DefaultParagraphFont"/>
    <w:link w:val="Normal95"/>
    <w:rPr>
      <w:rFonts w:ascii="Tahoma" w:hAnsi="Tahoma"/>
      <w:sz w:val="18"/>
    </w:rPr>
  </w:style>
  <w:style w:type="paragraph" w:styleId="ListParagraph">
    <w:name w:val="List Paragraph"/>
    <w:aliases w:val="Bullet,Bullet aligned left"/>
    <w:basedOn w:val="Normal"/>
    <w:link w:val="ListParagraphChar"/>
    <w:uiPriority w:val="34"/>
    <w:qFormat/>
    <w:pPr>
      <w:numPr>
        <w:numId w:val="1"/>
      </w:numPr>
      <w:contextualSpacing/>
    </w:pPr>
    <w:rPr>
      <w:lang w:eastAsia="en-US"/>
    </w:rPr>
  </w:style>
  <w:style w:type="character" w:styleId="FollowedHyperlink">
    <w:name w:val="FollowedHyperlink"/>
    <w:basedOn w:val="DefaultParagraphFont"/>
    <w:uiPriority w:val="99"/>
    <w:semiHidden/>
    <w:unhideWhenUsed/>
    <w:rPr>
      <w:color w:val="BD2029" w:themeColor="followedHyperlink"/>
      <w:u w:val="single"/>
    </w:rPr>
  </w:style>
  <w:style w:type="paragraph" w:customStyle="1" w:styleId="name">
    <w:name w:val="name"/>
    <w:basedOn w:val="Normal"/>
    <w:link w:val="nameChar"/>
    <w:qFormat/>
    <w:rPr>
      <w:rFonts w:cs="Tahoma"/>
      <w:b/>
      <w:lang w:eastAsia="en-US"/>
    </w:rPr>
  </w:style>
  <w:style w:type="character" w:customStyle="1" w:styleId="nameChar">
    <w:name w:val="name Char"/>
    <w:basedOn w:val="DefaultParagraphFont"/>
    <w:link w:val="name"/>
    <w:rPr>
      <w:rFonts w:ascii="Tahoma" w:hAnsi="Tahoma" w:cs="Tahoma"/>
      <w:b/>
      <w:lang w:eastAsia="en-US"/>
    </w:rPr>
  </w:style>
  <w:style w:type="paragraph" w:customStyle="1" w:styleId="AddressTahoma10">
    <w:name w:val="Address Tahoma 10"/>
    <w:basedOn w:val="Normal"/>
    <w:link w:val="AddressTahoma10Char"/>
    <w:qFormat/>
    <w:rPr>
      <w:rFonts w:cs="Tahoma"/>
      <w:lang w:eastAsia="en-US"/>
    </w:rPr>
  </w:style>
  <w:style w:type="character" w:customStyle="1" w:styleId="AddressTahoma10Char">
    <w:name w:val="Address Tahoma 10 Char"/>
    <w:basedOn w:val="DefaultParagraphFont"/>
    <w:link w:val="AddressTahoma10"/>
    <w:rPr>
      <w:rFonts w:cs="Tahoma"/>
      <w:lang w:eastAsia="en-US"/>
    </w:rPr>
  </w:style>
  <w:style w:type="paragraph" w:customStyle="1" w:styleId="Copy">
    <w:name w:val="Copy"/>
    <w:basedOn w:val="Normal"/>
    <w:link w:val="CopyChar"/>
    <w:qFormat/>
    <w:pPr>
      <w:spacing w:line="276" w:lineRule="auto"/>
    </w:pPr>
    <w:rPr>
      <w:rFonts w:cs="Tahoma"/>
      <w:lang w:eastAsia="en-US"/>
    </w:rPr>
  </w:style>
  <w:style w:type="character" w:customStyle="1" w:styleId="CopyChar">
    <w:name w:val="Copy Char"/>
    <w:basedOn w:val="DefaultParagraphFont"/>
    <w:link w:val="Copy"/>
    <w:rPr>
      <w:rFonts w:cs="Tahoma"/>
      <w:lang w:eastAsia="en-US"/>
    </w:rPr>
  </w:style>
  <w:style w:type="character" w:customStyle="1" w:styleId="Heading2Char">
    <w:name w:val="Heading 2 Char"/>
    <w:basedOn w:val="DefaultParagraphFont"/>
    <w:link w:val="Heading2"/>
    <w:rPr>
      <w:rFonts w:eastAsiaTheme="majorEastAsia" w:cstheme="majorBidi"/>
      <w:bCs/>
      <w:color w:val="595959" w:themeColor="text1" w:themeTint="A6"/>
      <w:sz w:val="22"/>
      <w:szCs w:val="26"/>
    </w:rPr>
  </w:style>
  <w:style w:type="character" w:customStyle="1" w:styleId="Heading3Char">
    <w:name w:val="Heading 3 Char"/>
    <w:basedOn w:val="DefaultParagraphFont"/>
    <w:link w:val="Heading3"/>
    <w:rPr>
      <w:rFonts w:asciiTheme="majorHAnsi" w:eastAsiaTheme="majorEastAsia" w:hAnsiTheme="majorHAnsi" w:cstheme="majorBidi"/>
      <w:b/>
      <w:bCs/>
      <w:color w:val="FCDB31" w:themeColor="accent1"/>
      <w:sz w:val="16"/>
    </w:rPr>
  </w:style>
  <w:style w:type="character" w:customStyle="1" w:styleId="Heading4Char">
    <w:name w:val="Heading 4 Char"/>
    <w:aliases w:val="Sub Heading Char"/>
    <w:basedOn w:val="DefaultParagraphFont"/>
    <w:link w:val="Heading4"/>
    <w:rPr>
      <w:rFonts w:asciiTheme="majorHAnsi" w:eastAsiaTheme="majorEastAsia" w:hAnsiTheme="majorHAnsi" w:cstheme="majorBidi"/>
      <w:bCs/>
      <w:iCs/>
      <w:color w:val="595959" w:themeColor="text1" w:themeTint="A6"/>
      <w:sz w:val="28"/>
    </w:rPr>
  </w:style>
  <w:style w:type="character" w:customStyle="1" w:styleId="Heading1Char">
    <w:name w:val="Heading 1 Char"/>
    <w:basedOn w:val="DefaultParagraphFont"/>
    <w:link w:val="Heading1"/>
    <w:uiPriority w:val="9"/>
    <w:rPr>
      <w:rFonts w:eastAsiaTheme="majorEastAsia" w:cstheme="majorBidi"/>
      <w:bCs/>
      <w:color w:val="FF0000"/>
      <w:sz w:val="24"/>
      <w:szCs w:val="28"/>
    </w:rPr>
  </w:style>
  <w:style w:type="paragraph" w:styleId="Title">
    <w:name w:val="Title"/>
    <w:basedOn w:val="Normal"/>
    <w:next w:val="Normal"/>
    <w:link w:val="TitleChar"/>
    <w:uiPriority w:val="10"/>
    <w:qFormat/>
    <w:pPr>
      <w:spacing w:after="60"/>
      <w:contextualSpacing/>
    </w:pPr>
    <w:rPr>
      <w:rFonts w:eastAsiaTheme="majorEastAsia" w:cstheme="majorBidi"/>
      <w:color w:val="FF0000"/>
      <w:spacing w:val="5"/>
      <w:kern w:val="28"/>
      <w:sz w:val="32"/>
      <w:szCs w:val="52"/>
    </w:rPr>
  </w:style>
  <w:style w:type="character" w:customStyle="1" w:styleId="TitleChar">
    <w:name w:val="Title Char"/>
    <w:basedOn w:val="DefaultParagraphFont"/>
    <w:link w:val="Title"/>
    <w:uiPriority w:val="10"/>
    <w:rPr>
      <w:rFonts w:eastAsiaTheme="majorEastAsia" w:cstheme="majorBidi"/>
      <w:color w:val="FF0000"/>
      <w:spacing w:val="5"/>
      <w:kern w:val="28"/>
      <w:sz w:val="32"/>
      <w:szCs w:val="52"/>
    </w:rPr>
  </w:style>
  <w:style w:type="character" w:customStyle="1" w:styleId="ListParagraphChar">
    <w:name w:val="List Paragraph Char"/>
    <w:aliases w:val="Bullet Char,Bullet aligned left Char"/>
    <w:basedOn w:val="DefaultParagraphFont"/>
    <w:link w:val="ListParagraph"/>
    <w:uiPriority w:val="34"/>
    <w:rPr>
      <w:lang w:eastAsia="en-US"/>
    </w:rPr>
  </w:style>
  <w:style w:type="paragraph" w:customStyle="1" w:styleId="BulletIndented">
    <w:name w:val="Bullet Indented"/>
    <w:basedOn w:val="ListParagraph"/>
    <w:link w:val="BulletIndentedChar1"/>
    <w:qFormat/>
    <w:pPr>
      <w:numPr>
        <w:numId w:val="2"/>
      </w:numPr>
    </w:pPr>
  </w:style>
  <w:style w:type="character" w:customStyle="1" w:styleId="BulletIndentedChar1">
    <w:name w:val="Bullet Indented Char1"/>
    <w:basedOn w:val="ListParagraphChar"/>
    <w:link w:val="BulletIndented"/>
    <w:rPr>
      <w:lang w:eastAsia="en-US"/>
    </w:rPr>
  </w:style>
  <w:style w:type="paragraph" w:customStyle="1" w:styleId="SubHeader">
    <w:name w:val="Sub Header"/>
    <w:next w:val="BulletIndented"/>
    <w:link w:val="SubHeaderChar"/>
    <w:qFormat/>
    <w:pPr>
      <w:numPr>
        <w:ilvl w:val="1"/>
      </w:numPr>
    </w:pPr>
    <w:rPr>
      <w:rFonts w:asciiTheme="majorHAnsi" w:eastAsiaTheme="majorEastAsia" w:hAnsiTheme="majorHAnsi" w:cstheme="majorBidi"/>
      <w:i/>
      <w:iCs/>
      <w:color w:val="404040" w:themeColor="text1" w:themeTint="BF"/>
      <w:spacing w:val="15"/>
      <w:sz w:val="22"/>
      <w:szCs w:val="24"/>
    </w:rPr>
  </w:style>
  <w:style w:type="paragraph" w:styleId="Subtitle">
    <w:name w:val="Subtitle"/>
    <w:basedOn w:val="Normal"/>
    <w:next w:val="Normal"/>
    <w:link w:val="SubtitleChar"/>
    <w:uiPriority w:val="11"/>
    <w:pPr>
      <w:numPr>
        <w:ilvl w:val="1"/>
      </w:numPr>
    </w:pPr>
    <w:rPr>
      <w:rFonts w:asciiTheme="majorHAnsi" w:eastAsiaTheme="majorEastAsia" w:hAnsiTheme="majorHAnsi" w:cstheme="majorBidi"/>
      <w:i/>
      <w:iCs/>
      <w:color w:val="FCDB31"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FCDB31" w:themeColor="accent1"/>
      <w:spacing w:val="15"/>
      <w:sz w:val="24"/>
      <w:szCs w:val="24"/>
    </w:rPr>
  </w:style>
  <w:style w:type="character" w:customStyle="1" w:styleId="SubHeaderChar">
    <w:name w:val="Sub Header Char"/>
    <w:basedOn w:val="SubtitleChar"/>
    <w:link w:val="SubHeader"/>
    <w:rPr>
      <w:rFonts w:asciiTheme="majorHAnsi" w:eastAsiaTheme="majorEastAsia" w:hAnsiTheme="majorHAnsi" w:cstheme="majorBidi"/>
      <w:i/>
      <w:iCs/>
      <w:color w:val="404040" w:themeColor="text1" w:themeTint="BF"/>
      <w:spacing w:val="15"/>
      <w:sz w:val="22"/>
      <w:szCs w:val="24"/>
    </w:rPr>
  </w:style>
  <w:style w:type="paragraph" w:customStyle="1" w:styleId="Body">
    <w:name w:val="Body"/>
    <w:basedOn w:val="Normal"/>
    <w:link w:val="BodyChar"/>
    <w:qFormat/>
    <w:pPr>
      <w:spacing w:line="360" w:lineRule="auto"/>
    </w:pPr>
  </w:style>
  <w:style w:type="character" w:customStyle="1" w:styleId="BodyChar">
    <w:name w:val="Body Char"/>
    <w:basedOn w:val="DefaultParagraphFont"/>
    <w:link w:val="Body"/>
  </w:style>
  <w:style w:type="paragraph" w:customStyle="1" w:styleId="Heading1Numbered">
    <w:name w:val="Heading 1 Numbered"/>
    <w:basedOn w:val="Heading1"/>
    <w:link w:val="Heading1NumberedChar"/>
    <w:qFormat/>
    <w:rsid w:val="00BC6ED9"/>
    <w:pPr>
      <w:numPr>
        <w:numId w:val="3"/>
      </w:numPr>
    </w:pPr>
    <w:rPr>
      <w:color w:val="FFC000"/>
    </w:rPr>
  </w:style>
  <w:style w:type="character" w:customStyle="1" w:styleId="Heading1NumberedChar">
    <w:name w:val="Heading 1 Numbered Char"/>
    <w:basedOn w:val="Heading1Char"/>
    <w:link w:val="Heading1Numbered"/>
    <w:rsid w:val="00BC6ED9"/>
    <w:rPr>
      <w:rFonts w:eastAsiaTheme="majorEastAsia" w:cstheme="majorBidi"/>
      <w:bCs/>
      <w:color w:val="FFC000"/>
      <w:sz w:val="24"/>
      <w:szCs w:val="28"/>
    </w:rPr>
  </w:style>
  <w:style w:type="paragraph" w:customStyle="1" w:styleId="Heading2Numbered">
    <w:name w:val="Heading 2 Numbered"/>
    <w:basedOn w:val="Heading1Numbered"/>
    <w:link w:val="Heading2NumberedChar"/>
    <w:qFormat/>
    <w:pPr>
      <w:numPr>
        <w:ilvl w:val="1"/>
      </w:numPr>
      <w:ind w:left="360"/>
    </w:pPr>
    <w:rPr>
      <w:color w:val="595959" w:themeColor="text1" w:themeTint="A6"/>
      <w:sz w:val="22"/>
    </w:rPr>
  </w:style>
  <w:style w:type="character" w:customStyle="1" w:styleId="Heading2NumberedChar">
    <w:name w:val="Heading 2 Numbered Char"/>
    <w:basedOn w:val="Heading1NumberedChar"/>
    <w:link w:val="Heading2Numbered"/>
    <w:rPr>
      <w:rFonts w:eastAsiaTheme="majorEastAsia" w:cstheme="majorBidi"/>
      <w:bCs/>
      <w:color w:val="595959" w:themeColor="text1" w:themeTint="A6"/>
      <w:sz w:val="22"/>
      <w:szCs w:val="28"/>
    </w:rPr>
  </w:style>
  <w:style w:type="paragraph" w:customStyle="1" w:styleId="CopyrightFooter">
    <w:name w:val="Copyright Footer"/>
    <w:basedOn w:val="Footer"/>
    <w:link w:val="CopyrightFooterChar"/>
    <w:pPr>
      <w:tabs>
        <w:tab w:val="clear" w:pos="4513"/>
        <w:tab w:val="clear" w:pos="9026"/>
        <w:tab w:val="right" w:pos="10206"/>
      </w:tabs>
    </w:pPr>
  </w:style>
  <w:style w:type="character" w:customStyle="1" w:styleId="CopyrightFooterChar">
    <w:name w:val="Copyright Footer Char"/>
    <w:basedOn w:val="FooterChar"/>
    <w:link w:val="CopyrightFooter"/>
    <w:rPr>
      <w:sz w:val="16"/>
    </w:rPr>
  </w:style>
  <w:style w:type="paragraph" w:customStyle="1" w:styleId="Default">
    <w:name w:val="Default"/>
    <w:basedOn w:val="Normal"/>
    <w:uiPriority w:val="99"/>
    <w:pPr>
      <w:autoSpaceDE w:val="0"/>
      <w:autoSpaceDN w:val="0"/>
      <w:spacing w:after="0"/>
    </w:pPr>
    <w:rPr>
      <w:rFonts w:ascii="Times New Roman" w:eastAsiaTheme="minorHAnsi" w:hAnsi="Times New Roman"/>
      <w:color w:val="000000"/>
      <w:sz w:val="24"/>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sz w:val="24"/>
      <w:szCs w:val="24"/>
    </w:rPr>
  </w:style>
  <w:style w:type="paragraph" w:styleId="Revision">
    <w:name w:val="Revision"/>
    <w:hidden/>
    <w:uiPriority w:val="99"/>
    <w:semiHidden/>
    <w:rsid w:val="00FC3914"/>
  </w:style>
  <w:style w:type="character" w:customStyle="1" w:styleId="p-body-copy-0210">
    <w:name w:val="p-body-copy-0210"/>
    <w:basedOn w:val="DefaultParagraphFont"/>
    <w:rsid w:val="00954D0B"/>
    <w:rPr>
      <w:rFonts w:ascii="centrale_sans_book" w:hAnsi="centrale_sans_book" w:hint="default"/>
      <w:sz w:val="21"/>
      <w:szCs w:val="21"/>
    </w:rPr>
  </w:style>
  <w:style w:type="paragraph" w:customStyle="1" w:styleId="Style1">
    <w:name w:val="Style1"/>
    <w:basedOn w:val="Heading1Numbered"/>
    <w:next w:val="Heading2Numbered"/>
    <w:link w:val="Style1Char"/>
    <w:qFormat/>
    <w:rsid w:val="006C055F"/>
    <w:pPr>
      <w:numPr>
        <w:numId w:val="22"/>
      </w:numPr>
    </w:pPr>
    <w:rPr>
      <w:szCs w:val="24"/>
    </w:rPr>
  </w:style>
  <w:style w:type="character" w:styleId="UnresolvedMention">
    <w:name w:val="Unresolved Mention"/>
    <w:basedOn w:val="DefaultParagraphFont"/>
    <w:uiPriority w:val="99"/>
    <w:semiHidden/>
    <w:unhideWhenUsed/>
    <w:rsid w:val="00B34C82"/>
    <w:rPr>
      <w:color w:val="605E5C"/>
      <w:shd w:val="clear" w:color="auto" w:fill="E1DFDD"/>
    </w:rPr>
  </w:style>
  <w:style w:type="character" w:customStyle="1" w:styleId="Style1Char">
    <w:name w:val="Style1 Char"/>
    <w:basedOn w:val="AddressTahoma10Char"/>
    <w:link w:val="Style1"/>
    <w:rsid w:val="006C055F"/>
    <w:rPr>
      <w:rFonts w:eastAsiaTheme="majorEastAsia" w:cstheme="majorBidi"/>
      <w:bCs/>
      <w:color w:val="FFC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56266">
      <w:bodyDiv w:val="1"/>
      <w:marLeft w:val="0"/>
      <w:marRight w:val="0"/>
      <w:marTop w:val="0"/>
      <w:marBottom w:val="0"/>
      <w:divBdr>
        <w:top w:val="none" w:sz="0" w:space="0" w:color="auto"/>
        <w:left w:val="none" w:sz="0" w:space="0" w:color="auto"/>
        <w:bottom w:val="none" w:sz="0" w:space="0" w:color="auto"/>
        <w:right w:val="none" w:sz="0" w:space="0" w:color="auto"/>
      </w:divBdr>
    </w:div>
    <w:div w:id="261686994">
      <w:bodyDiv w:val="1"/>
      <w:marLeft w:val="0"/>
      <w:marRight w:val="0"/>
      <w:marTop w:val="0"/>
      <w:marBottom w:val="0"/>
      <w:divBdr>
        <w:top w:val="none" w:sz="0" w:space="0" w:color="auto"/>
        <w:left w:val="none" w:sz="0" w:space="0" w:color="auto"/>
        <w:bottom w:val="none" w:sz="0" w:space="0" w:color="auto"/>
        <w:right w:val="none" w:sz="0" w:space="0" w:color="auto"/>
      </w:divBdr>
    </w:div>
    <w:div w:id="316766649">
      <w:bodyDiv w:val="1"/>
      <w:marLeft w:val="0"/>
      <w:marRight w:val="0"/>
      <w:marTop w:val="0"/>
      <w:marBottom w:val="0"/>
      <w:divBdr>
        <w:top w:val="none" w:sz="0" w:space="0" w:color="auto"/>
        <w:left w:val="none" w:sz="0" w:space="0" w:color="auto"/>
        <w:bottom w:val="none" w:sz="0" w:space="0" w:color="auto"/>
        <w:right w:val="none" w:sz="0" w:space="0" w:color="auto"/>
      </w:divBdr>
    </w:div>
    <w:div w:id="398138737">
      <w:bodyDiv w:val="1"/>
      <w:marLeft w:val="0"/>
      <w:marRight w:val="0"/>
      <w:marTop w:val="0"/>
      <w:marBottom w:val="0"/>
      <w:divBdr>
        <w:top w:val="none" w:sz="0" w:space="0" w:color="auto"/>
        <w:left w:val="none" w:sz="0" w:space="0" w:color="auto"/>
        <w:bottom w:val="none" w:sz="0" w:space="0" w:color="auto"/>
        <w:right w:val="none" w:sz="0" w:space="0" w:color="auto"/>
      </w:divBdr>
    </w:div>
    <w:div w:id="425931646">
      <w:bodyDiv w:val="1"/>
      <w:marLeft w:val="0"/>
      <w:marRight w:val="0"/>
      <w:marTop w:val="0"/>
      <w:marBottom w:val="0"/>
      <w:divBdr>
        <w:top w:val="none" w:sz="0" w:space="0" w:color="auto"/>
        <w:left w:val="none" w:sz="0" w:space="0" w:color="auto"/>
        <w:bottom w:val="none" w:sz="0" w:space="0" w:color="auto"/>
        <w:right w:val="none" w:sz="0" w:space="0" w:color="auto"/>
      </w:divBdr>
      <w:divsChild>
        <w:div w:id="2034305302">
          <w:marLeft w:val="547"/>
          <w:marRight w:val="0"/>
          <w:marTop w:val="0"/>
          <w:marBottom w:val="0"/>
          <w:divBdr>
            <w:top w:val="none" w:sz="0" w:space="0" w:color="auto"/>
            <w:left w:val="none" w:sz="0" w:space="0" w:color="auto"/>
            <w:bottom w:val="none" w:sz="0" w:space="0" w:color="auto"/>
            <w:right w:val="none" w:sz="0" w:space="0" w:color="auto"/>
          </w:divBdr>
        </w:div>
        <w:div w:id="2076659038">
          <w:marLeft w:val="547"/>
          <w:marRight w:val="0"/>
          <w:marTop w:val="0"/>
          <w:marBottom w:val="0"/>
          <w:divBdr>
            <w:top w:val="none" w:sz="0" w:space="0" w:color="auto"/>
            <w:left w:val="none" w:sz="0" w:space="0" w:color="auto"/>
            <w:bottom w:val="none" w:sz="0" w:space="0" w:color="auto"/>
            <w:right w:val="none" w:sz="0" w:space="0" w:color="auto"/>
          </w:divBdr>
        </w:div>
        <w:div w:id="1532381742">
          <w:marLeft w:val="1267"/>
          <w:marRight w:val="0"/>
          <w:marTop w:val="0"/>
          <w:marBottom w:val="0"/>
          <w:divBdr>
            <w:top w:val="none" w:sz="0" w:space="0" w:color="auto"/>
            <w:left w:val="none" w:sz="0" w:space="0" w:color="auto"/>
            <w:bottom w:val="none" w:sz="0" w:space="0" w:color="auto"/>
            <w:right w:val="none" w:sz="0" w:space="0" w:color="auto"/>
          </w:divBdr>
        </w:div>
        <w:div w:id="1367213326">
          <w:marLeft w:val="1267"/>
          <w:marRight w:val="0"/>
          <w:marTop w:val="0"/>
          <w:marBottom w:val="0"/>
          <w:divBdr>
            <w:top w:val="none" w:sz="0" w:space="0" w:color="auto"/>
            <w:left w:val="none" w:sz="0" w:space="0" w:color="auto"/>
            <w:bottom w:val="none" w:sz="0" w:space="0" w:color="auto"/>
            <w:right w:val="none" w:sz="0" w:space="0" w:color="auto"/>
          </w:divBdr>
        </w:div>
        <w:div w:id="1330134946">
          <w:marLeft w:val="1267"/>
          <w:marRight w:val="0"/>
          <w:marTop w:val="0"/>
          <w:marBottom w:val="0"/>
          <w:divBdr>
            <w:top w:val="none" w:sz="0" w:space="0" w:color="auto"/>
            <w:left w:val="none" w:sz="0" w:space="0" w:color="auto"/>
            <w:bottom w:val="none" w:sz="0" w:space="0" w:color="auto"/>
            <w:right w:val="none" w:sz="0" w:space="0" w:color="auto"/>
          </w:divBdr>
        </w:div>
        <w:div w:id="2129083332">
          <w:marLeft w:val="1267"/>
          <w:marRight w:val="0"/>
          <w:marTop w:val="0"/>
          <w:marBottom w:val="0"/>
          <w:divBdr>
            <w:top w:val="none" w:sz="0" w:space="0" w:color="auto"/>
            <w:left w:val="none" w:sz="0" w:space="0" w:color="auto"/>
            <w:bottom w:val="none" w:sz="0" w:space="0" w:color="auto"/>
            <w:right w:val="none" w:sz="0" w:space="0" w:color="auto"/>
          </w:divBdr>
        </w:div>
        <w:div w:id="1724792720">
          <w:marLeft w:val="1267"/>
          <w:marRight w:val="0"/>
          <w:marTop w:val="0"/>
          <w:marBottom w:val="0"/>
          <w:divBdr>
            <w:top w:val="none" w:sz="0" w:space="0" w:color="auto"/>
            <w:left w:val="none" w:sz="0" w:space="0" w:color="auto"/>
            <w:bottom w:val="none" w:sz="0" w:space="0" w:color="auto"/>
            <w:right w:val="none" w:sz="0" w:space="0" w:color="auto"/>
          </w:divBdr>
        </w:div>
      </w:divsChild>
    </w:div>
    <w:div w:id="830677085">
      <w:bodyDiv w:val="1"/>
      <w:marLeft w:val="0"/>
      <w:marRight w:val="0"/>
      <w:marTop w:val="0"/>
      <w:marBottom w:val="0"/>
      <w:divBdr>
        <w:top w:val="none" w:sz="0" w:space="0" w:color="auto"/>
        <w:left w:val="none" w:sz="0" w:space="0" w:color="auto"/>
        <w:bottom w:val="none" w:sz="0" w:space="0" w:color="auto"/>
        <w:right w:val="none" w:sz="0" w:space="0" w:color="auto"/>
      </w:divBdr>
    </w:div>
    <w:div w:id="1143085625">
      <w:bodyDiv w:val="1"/>
      <w:marLeft w:val="0"/>
      <w:marRight w:val="0"/>
      <w:marTop w:val="0"/>
      <w:marBottom w:val="0"/>
      <w:divBdr>
        <w:top w:val="none" w:sz="0" w:space="0" w:color="auto"/>
        <w:left w:val="none" w:sz="0" w:space="0" w:color="auto"/>
        <w:bottom w:val="none" w:sz="0" w:space="0" w:color="auto"/>
        <w:right w:val="none" w:sz="0" w:space="0" w:color="auto"/>
      </w:divBdr>
    </w:div>
    <w:div w:id="1188983574">
      <w:bodyDiv w:val="1"/>
      <w:marLeft w:val="0"/>
      <w:marRight w:val="0"/>
      <w:marTop w:val="0"/>
      <w:marBottom w:val="0"/>
      <w:divBdr>
        <w:top w:val="none" w:sz="0" w:space="0" w:color="auto"/>
        <w:left w:val="none" w:sz="0" w:space="0" w:color="auto"/>
        <w:bottom w:val="none" w:sz="0" w:space="0" w:color="auto"/>
        <w:right w:val="none" w:sz="0" w:space="0" w:color="auto"/>
      </w:divBdr>
    </w:div>
    <w:div w:id="1265265673">
      <w:bodyDiv w:val="1"/>
      <w:marLeft w:val="0"/>
      <w:marRight w:val="0"/>
      <w:marTop w:val="0"/>
      <w:marBottom w:val="0"/>
      <w:divBdr>
        <w:top w:val="none" w:sz="0" w:space="0" w:color="auto"/>
        <w:left w:val="none" w:sz="0" w:space="0" w:color="auto"/>
        <w:bottom w:val="none" w:sz="0" w:space="0" w:color="auto"/>
        <w:right w:val="none" w:sz="0" w:space="0" w:color="auto"/>
      </w:divBdr>
    </w:div>
    <w:div w:id="1513228412">
      <w:bodyDiv w:val="1"/>
      <w:marLeft w:val="0"/>
      <w:marRight w:val="0"/>
      <w:marTop w:val="0"/>
      <w:marBottom w:val="0"/>
      <w:divBdr>
        <w:top w:val="none" w:sz="0" w:space="0" w:color="auto"/>
        <w:left w:val="none" w:sz="0" w:space="0" w:color="auto"/>
        <w:bottom w:val="none" w:sz="0" w:space="0" w:color="auto"/>
        <w:right w:val="none" w:sz="0" w:space="0" w:color="auto"/>
      </w:divBdr>
    </w:div>
    <w:div w:id="1513296579">
      <w:bodyDiv w:val="1"/>
      <w:marLeft w:val="0"/>
      <w:marRight w:val="0"/>
      <w:marTop w:val="0"/>
      <w:marBottom w:val="0"/>
      <w:divBdr>
        <w:top w:val="none" w:sz="0" w:space="0" w:color="auto"/>
        <w:left w:val="none" w:sz="0" w:space="0" w:color="auto"/>
        <w:bottom w:val="none" w:sz="0" w:space="0" w:color="auto"/>
        <w:right w:val="none" w:sz="0" w:space="0" w:color="auto"/>
      </w:divBdr>
    </w:div>
    <w:div w:id="1564412081">
      <w:bodyDiv w:val="1"/>
      <w:marLeft w:val="0"/>
      <w:marRight w:val="0"/>
      <w:marTop w:val="0"/>
      <w:marBottom w:val="0"/>
      <w:divBdr>
        <w:top w:val="none" w:sz="0" w:space="0" w:color="auto"/>
        <w:left w:val="none" w:sz="0" w:space="0" w:color="auto"/>
        <w:bottom w:val="none" w:sz="0" w:space="0" w:color="auto"/>
        <w:right w:val="none" w:sz="0" w:space="0" w:color="auto"/>
      </w:divBdr>
    </w:div>
    <w:div w:id="1657419830">
      <w:bodyDiv w:val="1"/>
      <w:marLeft w:val="0"/>
      <w:marRight w:val="0"/>
      <w:marTop w:val="0"/>
      <w:marBottom w:val="0"/>
      <w:divBdr>
        <w:top w:val="none" w:sz="0" w:space="0" w:color="auto"/>
        <w:left w:val="none" w:sz="0" w:space="0" w:color="auto"/>
        <w:bottom w:val="none" w:sz="0" w:space="0" w:color="auto"/>
        <w:right w:val="none" w:sz="0" w:space="0" w:color="auto"/>
      </w:divBdr>
    </w:div>
    <w:div w:id="1687487305">
      <w:bodyDiv w:val="1"/>
      <w:marLeft w:val="0"/>
      <w:marRight w:val="0"/>
      <w:marTop w:val="0"/>
      <w:marBottom w:val="0"/>
      <w:divBdr>
        <w:top w:val="none" w:sz="0" w:space="0" w:color="auto"/>
        <w:left w:val="none" w:sz="0" w:space="0" w:color="auto"/>
        <w:bottom w:val="none" w:sz="0" w:space="0" w:color="auto"/>
        <w:right w:val="none" w:sz="0" w:space="0" w:color="auto"/>
      </w:divBdr>
      <w:divsChild>
        <w:div w:id="552886551">
          <w:marLeft w:val="547"/>
          <w:marRight w:val="0"/>
          <w:marTop w:val="0"/>
          <w:marBottom w:val="0"/>
          <w:divBdr>
            <w:top w:val="none" w:sz="0" w:space="0" w:color="auto"/>
            <w:left w:val="none" w:sz="0" w:space="0" w:color="auto"/>
            <w:bottom w:val="none" w:sz="0" w:space="0" w:color="auto"/>
            <w:right w:val="none" w:sz="0" w:space="0" w:color="auto"/>
          </w:divBdr>
        </w:div>
        <w:div w:id="651106789">
          <w:marLeft w:val="547"/>
          <w:marRight w:val="0"/>
          <w:marTop w:val="0"/>
          <w:marBottom w:val="0"/>
          <w:divBdr>
            <w:top w:val="none" w:sz="0" w:space="0" w:color="auto"/>
            <w:left w:val="none" w:sz="0" w:space="0" w:color="auto"/>
            <w:bottom w:val="none" w:sz="0" w:space="0" w:color="auto"/>
            <w:right w:val="none" w:sz="0" w:space="0" w:color="auto"/>
          </w:divBdr>
        </w:div>
        <w:div w:id="1000156813">
          <w:marLeft w:val="547"/>
          <w:marRight w:val="0"/>
          <w:marTop w:val="0"/>
          <w:marBottom w:val="0"/>
          <w:divBdr>
            <w:top w:val="none" w:sz="0" w:space="0" w:color="auto"/>
            <w:left w:val="none" w:sz="0" w:space="0" w:color="auto"/>
            <w:bottom w:val="none" w:sz="0" w:space="0" w:color="auto"/>
            <w:right w:val="none" w:sz="0" w:space="0" w:color="auto"/>
          </w:divBdr>
        </w:div>
      </w:divsChild>
    </w:div>
    <w:div w:id="1904371114">
      <w:bodyDiv w:val="1"/>
      <w:marLeft w:val="0"/>
      <w:marRight w:val="0"/>
      <w:marTop w:val="0"/>
      <w:marBottom w:val="0"/>
      <w:divBdr>
        <w:top w:val="none" w:sz="0" w:space="0" w:color="auto"/>
        <w:left w:val="none" w:sz="0" w:space="0" w:color="auto"/>
        <w:bottom w:val="none" w:sz="0" w:space="0" w:color="auto"/>
        <w:right w:val="none" w:sz="0" w:space="0" w:color="auto"/>
      </w:divBdr>
    </w:div>
    <w:div w:id="197836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o.org.uk/concerns/"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anks1\Downloads\Serco%20template%20-%20Document%20portrait%20(1).dotx" TargetMode="External"/></Relationships>
</file>

<file path=word/theme/theme1.xml><?xml version="1.0" encoding="utf-8"?>
<a:theme xmlns:a="http://schemas.openxmlformats.org/drawingml/2006/main" name="Serco Letterhead">
  <a:themeElements>
    <a:clrScheme name="Serco 2016">
      <a:dk1>
        <a:srgbClr val="000000"/>
      </a:dk1>
      <a:lt1>
        <a:srgbClr val="EB2D2E"/>
      </a:lt1>
      <a:dk2>
        <a:srgbClr val="46555A"/>
      </a:dk2>
      <a:lt2>
        <a:srgbClr val="94191F"/>
      </a:lt2>
      <a:accent1>
        <a:srgbClr val="FCDB31"/>
      </a:accent1>
      <a:accent2>
        <a:srgbClr val="F79C31"/>
      </a:accent2>
      <a:accent3>
        <a:srgbClr val="74BD4C"/>
      </a:accent3>
      <a:accent4>
        <a:srgbClr val="147056"/>
      </a:accent4>
      <a:accent5>
        <a:srgbClr val="4CC8F2"/>
      </a:accent5>
      <a:accent6>
        <a:srgbClr val="0A4892"/>
      </a:accent6>
      <a:hlink>
        <a:srgbClr val="EB2D2E"/>
      </a:hlink>
      <a:folHlink>
        <a:srgbClr val="BD2029"/>
      </a:folHlink>
    </a:clrScheme>
    <a:fontScheme name="Tahoma">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814551-64AD-498D-B951-71C14586B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Serco template - Document portrait (1)</Template>
  <TotalTime>468</TotalTime>
  <Pages>5</Pages>
  <Words>1311</Words>
  <Characters>7475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Samantha Francis</dc:creator>
  <cp:lastModifiedBy>Alison Rowe</cp:lastModifiedBy>
  <cp:revision>21</cp:revision>
  <cp:lastPrinted>2020-04-07T13:06:00Z</cp:lastPrinted>
  <dcterms:created xsi:type="dcterms:W3CDTF">2022-04-24T10:18:00Z</dcterms:created>
  <dcterms:modified xsi:type="dcterms:W3CDTF">2023-09-06T12:01:00Z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052753f-f27f-4308-b0ca-90b591d58f16_Enabled">
    <vt:lpwstr>True</vt:lpwstr>
  </property>
  <property fmtid="{D5CDD505-2E9C-101B-9397-08002B2CF9AE}" pid="3" name="MSIP_Label_9052753f-f27f-4308-b0ca-90b591d58f16_SiteId">
    <vt:lpwstr>f93616dd-45a6-40c8-9e29-adab2fb5f25c</vt:lpwstr>
  </property>
  <property fmtid="{D5CDD505-2E9C-101B-9397-08002B2CF9AE}" pid="4" name="MSIP_Label_9052753f-f27f-4308-b0ca-90b591d58f16_Ref">
    <vt:lpwstr>https://api.informationprotection.azure.com/api/f93616dd-45a6-40c8-9e29-adab2fb5f25c</vt:lpwstr>
  </property>
  <property fmtid="{D5CDD505-2E9C-101B-9397-08002B2CF9AE}" pid="5" name="MSIP_Label_9052753f-f27f-4308-b0ca-90b591d58f16_Owner">
    <vt:lpwstr>john.court@serco.com</vt:lpwstr>
  </property>
  <property fmtid="{D5CDD505-2E9C-101B-9397-08002B2CF9AE}" pid="6" name="MSIP_Label_9052753f-f27f-4308-b0ca-90b591d58f16_SetDate">
    <vt:lpwstr>2018-04-19T12:22:13.2449959+01:00</vt:lpwstr>
  </property>
  <property fmtid="{D5CDD505-2E9C-101B-9397-08002B2CF9AE}" pid="7" name="MSIP_Label_9052753f-f27f-4308-b0ca-90b591d58f16_Name">
    <vt:lpwstr>SB</vt:lpwstr>
  </property>
  <property fmtid="{D5CDD505-2E9C-101B-9397-08002B2CF9AE}" pid="8" name="MSIP_Label_9052753f-f27f-4308-b0ca-90b591d58f16_Application">
    <vt:lpwstr>Microsoft Azure Information Protection</vt:lpwstr>
  </property>
  <property fmtid="{D5CDD505-2E9C-101B-9397-08002B2CF9AE}" pid="9" name="MSIP_Label_9052753f-f27f-4308-b0ca-90b591d58f16_Extended_MSFT_Method">
    <vt:lpwstr>Manual</vt:lpwstr>
  </property>
  <property fmtid="{D5CDD505-2E9C-101B-9397-08002B2CF9AE}" pid="10" name="MSIP_Label_d6fb369a-307f-449b-a188-56348c6f1760_Enabled">
    <vt:lpwstr>True</vt:lpwstr>
  </property>
  <property fmtid="{D5CDD505-2E9C-101B-9397-08002B2CF9AE}" pid="11" name="MSIP_Label_d6fb369a-307f-449b-a188-56348c6f1760_SiteId">
    <vt:lpwstr>f93616dd-45a6-40c8-9e29-adab2fb5f25c</vt:lpwstr>
  </property>
  <property fmtid="{D5CDD505-2E9C-101B-9397-08002B2CF9AE}" pid="12" name="MSIP_Label_d6fb369a-307f-449b-a188-56348c6f1760_Ref">
    <vt:lpwstr>https://api.informationprotection.azure.com/api/f93616dd-45a6-40c8-9e29-adab2fb5f25c</vt:lpwstr>
  </property>
  <property fmtid="{D5CDD505-2E9C-101B-9397-08002B2CF9AE}" pid="13" name="MSIP_Label_d6fb369a-307f-449b-a188-56348c6f1760_Owner">
    <vt:lpwstr>john.court@serco.com</vt:lpwstr>
  </property>
  <property fmtid="{D5CDD505-2E9C-101B-9397-08002B2CF9AE}" pid="14" name="MSIP_Label_d6fb369a-307f-449b-a188-56348c6f1760_SetDate">
    <vt:lpwstr>2018-04-19T12:22:13.2449959+01:00</vt:lpwstr>
  </property>
  <property fmtid="{D5CDD505-2E9C-101B-9397-08002B2CF9AE}" pid="15" name="MSIP_Label_d6fb369a-307f-449b-a188-56348c6f1760_Name">
    <vt:lpwstr>Serco Business</vt:lpwstr>
  </property>
  <property fmtid="{D5CDD505-2E9C-101B-9397-08002B2CF9AE}" pid="16" name="MSIP_Label_d6fb369a-307f-449b-a188-56348c6f1760_Application">
    <vt:lpwstr>Microsoft Azure Information Protection</vt:lpwstr>
  </property>
  <property fmtid="{D5CDD505-2E9C-101B-9397-08002B2CF9AE}" pid="17" name="MSIP_Label_d6fb369a-307f-449b-a188-56348c6f1760_Extended_MSFT_Method">
    <vt:lpwstr>Manual</vt:lpwstr>
  </property>
  <property fmtid="{D5CDD505-2E9C-101B-9397-08002B2CF9AE}" pid="18" name="MSIP_Label_d6fb369a-307f-449b-a188-56348c6f1760_Parent">
    <vt:lpwstr>9052753f-f27f-4308-b0ca-90b591d58f16</vt:lpwstr>
  </property>
  <property fmtid="{D5CDD505-2E9C-101B-9397-08002B2CF9AE}" pid="19" name="Sensitivity">
    <vt:lpwstr>SB Serco Business</vt:lpwstr>
  </property>
  <property fmtid="{D5CDD505-2E9C-101B-9397-08002B2CF9AE}" pid="20" name="MSIP_Label_cb1078a2-f269-44fb-b0f1-6cfa8af2e442_Enabled">
    <vt:lpwstr>True</vt:lpwstr>
  </property>
  <property fmtid="{D5CDD505-2E9C-101B-9397-08002B2CF9AE}" pid="21" name="MSIP_Label_cb1078a2-f269-44fb-b0f1-6cfa8af2e442_SiteId">
    <vt:lpwstr>f93616dd-45a6-40c8-9e29-adab2fb5f25c</vt:lpwstr>
  </property>
  <property fmtid="{D5CDD505-2E9C-101B-9397-08002B2CF9AE}" pid="22" name="MSIP_Label_cb1078a2-f269-44fb-b0f1-6cfa8af2e442_Ref">
    <vt:lpwstr>https://api.informationprotection.azure.com/api/f93616dd-45a6-40c8-9e29-adab2fb5f25c</vt:lpwstr>
  </property>
  <property fmtid="{D5CDD505-2E9C-101B-9397-08002B2CF9AE}" pid="23" name="MSIP_Label_cb1078a2-f269-44fb-b0f1-6cfa8af2e442_Owner">
    <vt:lpwstr>Samantha.Francis1@serco.com</vt:lpwstr>
  </property>
  <property fmtid="{D5CDD505-2E9C-101B-9397-08002B2CF9AE}" pid="24" name="MSIP_Label_cb1078a2-f269-44fb-b0f1-6cfa8af2e442_SetDate">
    <vt:lpwstr>2018-03-22T17:20:40.6560367+00:00</vt:lpwstr>
  </property>
  <property fmtid="{D5CDD505-2E9C-101B-9397-08002B2CF9AE}" pid="25" name="MSIP_Label_cb1078a2-f269-44fb-b0f1-6cfa8af2e442_Name">
    <vt:lpwstr>Serco Business - Commercial in Confidence</vt:lpwstr>
  </property>
  <property fmtid="{D5CDD505-2E9C-101B-9397-08002B2CF9AE}" pid="26" name="MSIP_Label_cb1078a2-f269-44fb-b0f1-6cfa8af2e442_Application">
    <vt:lpwstr>Microsoft Azure Information Protection</vt:lpwstr>
  </property>
  <property fmtid="{D5CDD505-2E9C-101B-9397-08002B2CF9AE}" pid="27" name="MSIP_Label_cb1078a2-f269-44fb-b0f1-6cfa8af2e442_Extended_MSFT_Method">
    <vt:lpwstr>Manual</vt:lpwstr>
  </property>
  <property fmtid="{D5CDD505-2E9C-101B-9397-08002B2CF9AE}" pid="28" name="MSIP_Label_cb1078a2-f269-44fb-b0f1-6cfa8af2e442_Parent">
    <vt:lpwstr>9052753f-f27f-4308-b0ca-90b591d58f16</vt:lpwstr>
  </property>
</Properties>
</file>